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0B73B9" w:rsidRDefault="003C10B7" w:rsidP="00854F95">
      <w:pPr>
        <w:pStyle w:val="1"/>
        <w:spacing w:before="0"/>
        <w:ind w:left="0"/>
        <w:rPr>
          <w:rFonts w:eastAsiaTheme="minorEastAsia"/>
          <w:sz w:val="42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-645795</wp:posOffset>
            </wp:positionV>
            <wp:extent cx="7704455" cy="5430520"/>
            <wp:effectExtent l="19050" t="0" r="0" b="0"/>
            <wp:wrapNone/>
            <wp:docPr id="1" name="图片 4" descr="\\Awlopserver\包装调整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044">
        <w:rPr>
          <w:rFonts w:eastAsiaTheme="minorEastAsia"/>
          <w:noProof/>
          <w:color w:val="231F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1026" type="#_x0000_t202" style="position:absolute;margin-left:165pt;margin-top:-43.85pt;width:440.25pt;height:36.55pt;z-index:25182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B3twIAALs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" filled="f" stroked="f">
            <v:textbox>
              <w:txbxContent>
                <w:p w:rsidR="008C5C55" w:rsidRPr="00CC3C5F" w:rsidRDefault="008C5C55">
                  <w:pPr>
                    <w:rPr>
                      <w:rFonts w:ascii="Arial" w:hAnsi="Arial" w:cs="Arial"/>
                      <w:sz w:val="21"/>
                    </w:rPr>
                  </w:pPr>
                  <w:r>
                    <w:rPr>
                      <w:rFonts w:ascii="Arial" w:hAnsi="Arial" w:cs="Arial"/>
                      <w:sz w:val="36"/>
                    </w:rPr>
                    <w:t xml:space="preserve">              Пила торцовочная      </w:t>
                  </w:r>
                  <w:r w:rsidRPr="00CC3C5F">
                    <w:rPr>
                      <w:rFonts w:ascii="Arial" w:hAnsi="Arial" w:cs="Arial"/>
                    </w:rPr>
                    <w:t xml:space="preserve">  </w:t>
                  </w:r>
                  <w:r w:rsidRPr="00CC3C5F">
                    <w:rPr>
                      <w:rFonts w:ascii="Arial" w:eastAsiaTheme="minorEastAsia" w:hAnsi="Arial" w:cs="Arial"/>
                      <w:lang w:eastAsia="zh-CN"/>
                    </w:rPr>
                    <w:t xml:space="preserve"> </w:t>
                  </w:r>
                  <w:r w:rsidRPr="00CC3C5F">
                    <w:rPr>
                      <w:rFonts w:ascii="Arial" w:eastAsiaTheme="minorEastAsia" w:hAnsi="Arial" w:cs="Arial"/>
                      <w:lang w:val="en-US" w:eastAsia="zh-CN"/>
                    </w:rPr>
                    <w:t xml:space="preserve">       </w:t>
                  </w:r>
                  <w:r>
                    <w:rPr>
                      <w:rFonts w:ascii="Arial" w:eastAsiaTheme="minorEastAsia" w:hAnsi="Arial" w:cs="Arial"/>
                      <w:lang w:eastAsia="zh-CN"/>
                    </w:rPr>
                    <w:t xml:space="preserve">       </w:t>
                  </w:r>
                  <w:r w:rsidRPr="00CC3C5F">
                    <w:rPr>
                      <w:rFonts w:ascii="Arial" w:eastAsiaTheme="minorEastAsia" w:hAnsi="Arial" w:cs="Arial"/>
                      <w:color w:val="FFFFFF"/>
                      <w:position w:val="-2"/>
                      <w:sz w:val="36"/>
                      <w:lang w:eastAsia="zh-CN"/>
                    </w:rPr>
                    <w:t>MS5525WM</w:t>
                  </w:r>
                </w:p>
              </w:txbxContent>
            </v:textbox>
          </v:shape>
        </w:pict>
      </w:r>
    </w:p>
    <w:p w:rsidR="003C10B7" w:rsidRPr="00854F95" w:rsidRDefault="003C10B7" w:rsidP="003C10B7">
      <w:pPr>
        <w:pStyle w:val="a3"/>
        <w:tabs>
          <w:tab w:val="left" w:pos="11482"/>
        </w:tabs>
        <w:ind w:rightChars="175" w:right="385"/>
        <w:jc w:val="right"/>
        <w:rPr>
          <w:rFonts w:ascii="Arial Narrow" w:eastAsiaTheme="minorEastAsia" w:hAnsi="Arial Narrow" w:cs="Arial"/>
          <w:color w:val="FFFFFF"/>
          <w:sz w:val="48"/>
          <w:szCs w:val="48"/>
          <w:lang w:eastAsia="zh-CN"/>
        </w:rPr>
      </w:pPr>
      <w:r w:rsidRPr="00854F95">
        <w:rPr>
          <w:rFonts w:ascii="Arial Narrow" w:eastAsia="Arial Narrow" w:hAnsi="Arial Narrow" w:cs="Arial"/>
          <w:color w:val="FFFFFF"/>
          <w:sz w:val="48"/>
          <w:szCs w:val="48"/>
        </w:rPr>
        <w:t>ИНСТРУКЦИЯ ПО ЭКСПЛУАТАЦИИ</w:t>
      </w:r>
    </w:p>
    <w:p w:rsidR="00521693" w:rsidRPr="00AA7044" w:rsidRDefault="00AA7044" w:rsidP="003C10B7">
      <w:pPr>
        <w:pStyle w:val="a3"/>
        <w:tabs>
          <w:tab w:val="left" w:pos="11482"/>
        </w:tabs>
        <w:ind w:rightChars="175" w:right="385"/>
        <w:jc w:val="right"/>
        <w:rPr>
          <w:rFonts w:ascii="Arial Narrow" w:eastAsiaTheme="minorEastAsia"/>
          <w:sz w:val="20"/>
          <w:lang w:val="en-US"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1530350</wp:posOffset>
            </wp:positionV>
            <wp:extent cx="1190625" cy="119761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3209290</wp:posOffset>
            </wp:positionV>
            <wp:extent cx="1249200" cy="324000"/>
            <wp:effectExtent l="0" t="0" r="0" b="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06937A7" wp14:editId="2F88BF09">
            <wp:simplePos x="0" y="0"/>
            <wp:positionH relativeFrom="column">
              <wp:posOffset>1800225</wp:posOffset>
            </wp:positionH>
            <wp:positionV relativeFrom="paragraph">
              <wp:posOffset>825500</wp:posOffset>
            </wp:positionV>
            <wp:extent cx="2209800" cy="2514600"/>
            <wp:effectExtent l="0" t="0" r="0" b="0"/>
            <wp:wrapNone/>
            <wp:docPr id="14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FC"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3479469</wp:posOffset>
            </wp:positionH>
            <wp:positionV relativeFrom="paragraph">
              <wp:posOffset>449572</wp:posOffset>
            </wp:positionV>
            <wp:extent cx="4857008" cy="3241963"/>
            <wp:effectExtent l="0" t="0" r="0" b="0"/>
            <wp:wrapNone/>
            <wp:docPr id="76" name="图片 76" descr="BS8580 in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S8580 in bo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08" cy="32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pict>
          <v:shape id="Text Box 87" o:spid="_x0000_s1027" type="#_x0000_t202" style="position:absolute;left:0;text-align:left;margin-left:175.85pt;margin-top:277.45pt;width:259.9pt;height:44.5pt;z-index:251818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" stroked="f">
            <v:fill opacity="0"/>
            <v:textbox>
              <w:txbxContent>
                <w:p w:rsidR="008C5C55" w:rsidRPr="00FD42FC" w:rsidRDefault="008C5C55" w:rsidP="00FD42FC">
                  <w:pPr>
                    <w:rPr>
                      <w:rFonts w:eastAsiaTheme="minorEastAsia"/>
                      <w:lang w:eastAsia="zh-CN"/>
                    </w:rPr>
                  </w:pPr>
                  <w:bookmarkStart w:id="0" w:name="_GoBack"/>
                  <w:r w:rsidRPr="00FD42FC">
                    <w:rPr>
                      <w:rFonts w:ascii="Arial" w:hAnsi="Arial" w:cs="Arial"/>
                      <w:color w:val="231F20"/>
                    </w:rPr>
                    <w:t>MS5525WM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-M-</w:t>
                  </w:r>
                  <w: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20201128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-2006</w:t>
                  </w:r>
                  <w:bookmarkEnd w:id="0"/>
                </w:p>
              </w:txbxContent>
            </v:textbox>
          </v:shape>
        </w:pict>
      </w:r>
      <w:r w:rsidR="003C10B7" w:rsidRPr="00854F95">
        <w:rPr>
          <w:rFonts w:ascii="Arial Narrow" w:eastAsia="Arial Narrow" w:hAnsi="Arial Narrow" w:cs="Arial"/>
          <w:color w:val="FFFFFF"/>
          <w:sz w:val="48"/>
          <w:szCs w:val="48"/>
        </w:rPr>
        <w:t>И ТЕХНИЧЕСКОМУ ОБСЛУЖИВАНИЮ</w: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2A76F7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921450" w:rsidRPr="00921450" w:rsidRDefault="00921450" w:rsidP="00586A8A">
      <w:pPr>
        <w:shd w:val="clear" w:color="auto" w:fill="FFFFFF"/>
        <w:ind w:left="1701" w:right="815"/>
        <w:jc w:val="center"/>
        <w:rPr>
          <w:rFonts w:ascii="Arial" w:eastAsiaTheme="minorEastAsia" w:hAnsi="Arial" w:cs="Arial"/>
          <w:b/>
          <w:color w:val="A6A6A6" w:themeColor="background1" w:themeShade="A6"/>
          <w:szCs w:val="32"/>
          <w:lang w:eastAsia="zh-CN"/>
        </w:rPr>
      </w:pPr>
    </w:p>
    <w:p w:rsidR="00C02230" w:rsidRDefault="00C02230" w:rsidP="00586A8A">
      <w:pPr>
        <w:shd w:val="clear" w:color="auto" w:fill="FFFFFF"/>
        <w:ind w:right="-143"/>
        <w:jc w:val="both"/>
        <w:rPr>
          <w:rFonts w:ascii="Arial" w:hAnsi="Arial" w:cs="Arial"/>
          <w:sz w:val="20"/>
          <w:szCs w:val="20"/>
        </w:rPr>
      </w:pPr>
    </w:p>
    <w:p w:rsidR="00C02230" w:rsidRDefault="00C02230" w:rsidP="00586A8A">
      <w:pPr>
        <w:shd w:val="clear" w:color="auto" w:fill="FFFFFF"/>
        <w:ind w:right="-143"/>
        <w:jc w:val="both"/>
        <w:rPr>
          <w:rFonts w:ascii="Arial" w:hAnsi="Arial" w:cs="Arial"/>
          <w:sz w:val="20"/>
          <w:szCs w:val="20"/>
        </w:rPr>
      </w:pPr>
    </w:p>
    <w:p w:rsidR="00586A8A" w:rsidRPr="00921450" w:rsidRDefault="00586A8A" w:rsidP="00586A8A">
      <w:pPr>
        <w:shd w:val="clear" w:color="auto" w:fill="FFFFFF"/>
        <w:ind w:right="-143"/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921450">
        <w:rPr>
          <w:rFonts w:ascii="Arial" w:hAnsi="Arial" w:cs="Arial"/>
          <w:b/>
          <w:color w:val="808080" w:themeColor="background1" w:themeShade="80"/>
          <w:sz w:val="28"/>
          <w:szCs w:val="28"/>
        </w:rPr>
        <w:t>ИНСТРУКЦИЯ ПО ЭКСПЛУАТАЦИИ</w:t>
      </w:r>
      <w:r w:rsidRPr="00921450">
        <w:rPr>
          <w:b/>
          <w:color w:val="808080" w:themeColor="background1" w:themeShade="80"/>
          <w:sz w:val="28"/>
          <w:szCs w:val="28"/>
        </w:rPr>
        <w:t xml:space="preserve"> </w:t>
      </w:r>
      <w:r w:rsidRPr="00921450">
        <w:rPr>
          <w:rFonts w:ascii="Arial" w:hAnsi="Arial" w:cs="Arial"/>
          <w:b/>
          <w:color w:val="808080" w:themeColor="background1" w:themeShade="80"/>
          <w:sz w:val="28"/>
          <w:szCs w:val="28"/>
        </w:rPr>
        <w:t>И ТЕХНИЧЕСКОМУ ОБСЛУЖИВАНИЮ.</w:t>
      </w:r>
    </w:p>
    <w:p w:rsidR="005670B0" w:rsidRPr="00D910F1" w:rsidRDefault="00AA7044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pict>
          <v:line id="Line 85" o:spid="_x0000_s1044" style="position:absolute;left:0;text-align:left;z-index:251663872;visibility:visible;mso-wrap-distance-top:-3e-5mm;mso-wrap-distance-bottom:-3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816307" w:rsidRDefault="004E4385" w:rsidP="004E438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12</w:t>
      </w:r>
    </w:p>
    <w:p w:rsidR="004E4385" w:rsidRPr="00A637BE" w:rsidRDefault="004E4385" w:rsidP="004E438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22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23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4D070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24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24</w:t>
      </w:r>
    </w:p>
    <w:p w:rsidR="004E4385" w:rsidRPr="00A637BE" w:rsidRDefault="004E4385" w:rsidP="004E438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24</w:t>
      </w:r>
    </w:p>
    <w:p w:rsidR="004E4385" w:rsidRPr="00A637BE" w:rsidRDefault="004E4385" w:rsidP="004E4385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D070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25</w:t>
      </w:r>
    </w:p>
    <w:p w:rsidR="004E4385" w:rsidRPr="00921450" w:rsidRDefault="004E4385" w:rsidP="004E4385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11"/>
          <w:szCs w:val="24"/>
        </w:rPr>
      </w:pPr>
    </w:p>
    <w:p w:rsidR="00816307" w:rsidRPr="00816307" w:rsidRDefault="00816307" w:rsidP="008C5C55">
      <w:pPr>
        <w:tabs>
          <w:tab w:val="left" w:pos="10585"/>
        </w:tabs>
        <w:ind w:right="1134"/>
        <w:jc w:val="both"/>
        <w:rPr>
          <w:rFonts w:ascii="Arial" w:eastAsiaTheme="minorEastAsia" w:hAnsi="Arial" w:cs="Arial"/>
          <w:sz w:val="16"/>
          <w:szCs w:val="20"/>
          <w:lang w:eastAsia="zh-CN"/>
        </w:rPr>
      </w:pPr>
    </w:p>
    <w:p w:rsidR="004E4385" w:rsidRPr="00E53F41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4E4385" w:rsidRPr="00D629DC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0865" cy="1225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E013C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81025" cy="1333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8C5C55"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4E4385" w:rsidRPr="00E53F41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4E4385" w:rsidRPr="00921450" w:rsidRDefault="00AA7044" w:rsidP="004E4385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bidi="ar-SA"/>
        </w:rPr>
        <w:pict>
          <v:line id="Прямая соединительная линия 134" o:spid="_x0000_s1043" style="position:absolute;left:0;text-align:left;z-index:251887104;visibility:visible;mso-wrap-distance-top:-8e-5mm;mso-wrap-distance-bottom:-8e-5mm;mso-width-relative:margin" from="294.35pt,14.85pt" to="762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BwHhcW&#10;DwIAANADAAAOAAAAAAAAAAAAAAAAAC4CAABkcnMvZTJvRG9jLnhtbFBLAQItABQABgAIAAAAIQBy&#10;Akvl3wAAAAoBAAAPAAAAAAAAAAAAAAAAAGkEAABkcnMvZG93bnJldi54bWxQSwUGAAAAAAQABADz&#10;AAAAdQUAAAAA&#10;" strokecolor="#a6a6a6" strokeweight="2.25pt">
            <o:lock v:ext="edit" shapetype="f"/>
          </v:line>
        </w:pict>
      </w:r>
      <w:r w:rsidR="004E4385" w:rsidRPr="00921450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921450" w:rsidRPr="00921450" w:rsidRDefault="00921450" w:rsidP="00921450">
      <w:pPr>
        <w:tabs>
          <w:tab w:val="left" w:pos="10585"/>
        </w:tabs>
        <w:ind w:left="1247" w:right="1134"/>
        <w:jc w:val="both"/>
        <w:rPr>
          <w:rFonts w:ascii="Arial" w:eastAsiaTheme="minorEastAsia" w:hAnsi="Arial" w:cs="Arial"/>
          <w:b/>
          <w:sz w:val="11"/>
          <w:szCs w:val="20"/>
          <w:lang w:eastAsia="zh-CN"/>
        </w:rPr>
      </w:pPr>
    </w:p>
    <w:p w:rsidR="004E4385" w:rsidRPr="00FE56D5" w:rsidRDefault="008C5C55" w:rsidP="00921450">
      <w:pPr>
        <w:tabs>
          <w:tab w:val="left" w:pos="10585"/>
        </w:tabs>
        <w:spacing w:after="40"/>
        <w:ind w:left="1247" w:right="113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4E4385" w:rsidRPr="00FE56D5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FE56D5">
        <w:rPr>
          <w:rFonts w:ascii="Arial" w:hAnsi="Arial" w:cs="Arial"/>
          <w:sz w:val="20"/>
          <w:szCs w:val="20"/>
        </w:rPr>
        <w:t>Выдвижная торцовочная пила предназначена для выполнения поперечного разреза, реза под наклоном, реза под углом, реза под двойным углом в дереве</w:t>
      </w:r>
      <w:r w:rsidR="00B37EF8">
        <w:rPr>
          <w:rFonts w:ascii="Arial" w:hAnsi="Arial" w:cs="Arial"/>
          <w:sz w:val="20"/>
          <w:szCs w:val="20"/>
        </w:rPr>
        <w:t xml:space="preserve">, </w:t>
      </w:r>
      <w:r w:rsidRPr="00FE56D5">
        <w:rPr>
          <w:rFonts w:ascii="Arial" w:hAnsi="Arial" w:cs="Arial"/>
          <w:sz w:val="20"/>
          <w:szCs w:val="20"/>
        </w:rPr>
        <w:t>пластике</w:t>
      </w:r>
      <w:r w:rsidR="00B37EF8">
        <w:rPr>
          <w:rFonts w:ascii="Arial" w:hAnsi="Arial" w:cs="Arial"/>
          <w:sz w:val="20"/>
          <w:szCs w:val="20"/>
        </w:rPr>
        <w:t xml:space="preserve"> и металле. </w:t>
      </w:r>
      <w:r w:rsidRPr="00FE56D5">
        <w:rPr>
          <w:rFonts w:ascii="Arial" w:hAnsi="Arial" w:cs="Arial"/>
          <w:sz w:val="20"/>
          <w:szCs w:val="20"/>
        </w:rPr>
        <w:t xml:space="preserve"> </w:t>
      </w:r>
    </w:p>
    <w:p w:rsidR="004E4385" w:rsidRPr="00FE56D5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B37EF8">
        <w:rPr>
          <w:rFonts w:ascii="Arial" w:hAnsi="Arial" w:cs="Arial"/>
          <w:b/>
          <w:sz w:val="20"/>
          <w:szCs w:val="20"/>
        </w:rPr>
        <w:t>ЗАПРЕЩЕНО</w:t>
      </w:r>
      <w:r w:rsidRPr="00FE56D5">
        <w:rPr>
          <w:rFonts w:ascii="Arial" w:hAnsi="Arial" w:cs="Arial"/>
          <w:sz w:val="20"/>
          <w:szCs w:val="20"/>
        </w:rPr>
        <w:t>! Применение инструмента не по назначению не допускается!</w:t>
      </w:r>
    </w:p>
    <w:p w:rsidR="004E4385" w:rsidRPr="00FE56D5" w:rsidRDefault="008C5C55" w:rsidP="00921450">
      <w:pPr>
        <w:tabs>
          <w:tab w:val="left" w:pos="10585"/>
        </w:tabs>
        <w:spacing w:before="40" w:after="40"/>
        <w:ind w:left="1247" w:right="113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 применения</w:t>
      </w:r>
    </w:p>
    <w:p w:rsidR="004E4385" w:rsidRPr="00FE56D5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FE56D5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4E4385" w:rsidRPr="00FE56D5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B37EF8">
        <w:rPr>
          <w:rFonts w:ascii="Arial" w:hAnsi="Arial" w:cs="Arial"/>
          <w:b/>
          <w:sz w:val="20"/>
          <w:szCs w:val="20"/>
        </w:rPr>
        <w:t>ВНИМАНИЕ!</w:t>
      </w:r>
      <w:r w:rsidRPr="00FE56D5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</w:p>
    <w:p w:rsidR="004E4385" w:rsidRPr="00FE56D5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FE56D5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4E4385" w:rsidRPr="00FE56D5" w:rsidRDefault="008C5C55" w:rsidP="00921450">
      <w:pPr>
        <w:tabs>
          <w:tab w:val="left" w:pos="10585"/>
        </w:tabs>
        <w:spacing w:before="40" w:after="40"/>
        <w:ind w:left="1247" w:right="113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4E4385" w:rsidRPr="00FE56D5" w:rsidRDefault="004E4385" w:rsidP="00921450">
      <w:pPr>
        <w:tabs>
          <w:tab w:val="left" w:pos="10585"/>
        </w:tabs>
        <w:ind w:left="1247" w:right="1134"/>
        <w:jc w:val="both"/>
        <w:rPr>
          <w:rFonts w:ascii="Arial" w:hAnsi="Arial" w:cs="Arial"/>
          <w:sz w:val="20"/>
          <w:szCs w:val="20"/>
        </w:rPr>
      </w:pPr>
      <w:r w:rsidRPr="00FE56D5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переменного тока (см. информацию на корпусе).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4E4385" w:rsidRPr="00921450" w:rsidRDefault="004E4385" w:rsidP="0092145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A76F7" w:rsidRDefault="00AA7044" w:rsidP="00AE2007">
      <w:pPr>
        <w:pStyle w:val="1"/>
        <w:spacing w:before="0"/>
        <w:ind w:left="601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42" style="position:absolute;left:0;text-align:left;z-index:251767296;visibility:visible;mso-wrap-distance-top:-3e-5mm;mso-wrap-distance-bottom:-3e-5mm;mso-width-relative:margin" from="138pt,7.15pt" to="60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</w:p>
    <w:p w:rsidR="00651E26" w:rsidRDefault="00DD371A" w:rsidP="00921450">
      <w:pPr>
        <w:pStyle w:val="1"/>
        <w:spacing w:line="120" w:lineRule="auto"/>
        <w:ind w:left="601"/>
        <w:jc w:val="center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noProof/>
          <w:color w:val="808080" w:themeColor="background1" w:themeShade="80"/>
          <w:sz w:val="24"/>
          <w:szCs w:val="24"/>
          <w:lang w:bidi="ar-SA"/>
        </w:rPr>
        <w:drawing>
          <wp:inline distT="0" distB="0" distL="0" distR="0">
            <wp:extent cx="4610100" cy="3546232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587" cy="35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1A" w:rsidRDefault="00DD371A" w:rsidP="002A76F7">
      <w:pPr>
        <w:pStyle w:val="1"/>
        <w:spacing w:line="120" w:lineRule="auto"/>
        <w:ind w:left="601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D371A" w:rsidRDefault="00DD371A" w:rsidP="00921450">
      <w:pPr>
        <w:pStyle w:val="1"/>
        <w:spacing w:line="120" w:lineRule="auto"/>
        <w:ind w:left="601"/>
        <w:jc w:val="center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drawing>
          <wp:inline distT="0" distB="0" distL="0" distR="0">
            <wp:extent cx="5456172" cy="41970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33" cy="41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1A" w:rsidRDefault="00DD371A" w:rsidP="00921450">
      <w:pPr>
        <w:pStyle w:val="1"/>
        <w:spacing w:line="120" w:lineRule="auto"/>
        <w:ind w:left="601"/>
        <w:jc w:val="center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drawing>
          <wp:inline distT="0" distB="0" distL="0" distR="0">
            <wp:extent cx="5584642" cy="429587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46" cy="42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1A" w:rsidRDefault="00DD371A" w:rsidP="00921450">
      <w:pPr>
        <w:pStyle w:val="1"/>
        <w:spacing w:line="120" w:lineRule="auto"/>
        <w:ind w:left="601"/>
        <w:jc w:val="center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drawing>
          <wp:inline distT="0" distB="0" distL="0" distR="0">
            <wp:extent cx="5599756" cy="43075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72" cy="43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1A" w:rsidRDefault="00DD371A" w:rsidP="00921450">
      <w:pPr>
        <w:pStyle w:val="1"/>
        <w:spacing w:line="120" w:lineRule="auto"/>
        <w:ind w:left="601"/>
        <w:jc w:val="center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drawing>
          <wp:inline distT="0" distB="0" distL="0" distR="0">
            <wp:extent cx="5521104" cy="424700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151" cy="424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1A" w:rsidRDefault="00DD371A" w:rsidP="00921450">
      <w:pPr>
        <w:pStyle w:val="1"/>
        <w:spacing w:line="120" w:lineRule="auto"/>
        <w:ind w:left="601"/>
        <w:jc w:val="center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drawing>
          <wp:inline distT="0" distB="0" distL="0" distR="0">
            <wp:extent cx="5448615" cy="419124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_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29" cy="419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78" w:rsidRDefault="00156E78" w:rsidP="002A76F7">
      <w:pPr>
        <w:pStyle w:val="1"/>
        <w:spacing w:line="120" w:lineRule="auto"/>
        <w:ind w:left="601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0F048E" w:rsidRPr="000F048E" w:rsidRDefault="00AA7044" w:rsidP="002B6A55">
      <w:pPr>
        <w:adjustRightInd w:val="0"/>
        <w:spacing w:line="276" w:lineRule="auto"/>
        <w:ind w:left="1135" w:right="958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pict>
          <v:shape id="_x0000_s1046" type="#_x0000_t202" style="position:absolute;left:0;text-align:left;margin-left:243.75pt;margin-top:2.1pt;width:306.25pt;height:312.35pt;z-index:251904512;mso-width-relative:margin;mso-height-relative:margin" filled="f" stroked="f">
            <v:textbox style="mso-next-textbox:#_x0000_s1046">
              <w:txbxContent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21.Протяжной механизм.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22.Установочный винт.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>23.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>Стопорный</w:t>
                  </w: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 болт. </w:t>
                  </w:r>
                </w:p>
                <w:p w:rsidR="008C5C55" w:rsidRPr="000F048E" w:rsidRDefault="008C5C55" w:rsidP="00E45A26">
                  <w:pPr>
                    <w:adjustRightInd w:val="0"/>
                    <w:spacing w:line="276" w:lineRule="auto"/>
                    <w:ind w:leftChars="516" w:left="1435" w:right="958" w:hangingChars="150" w:hanging="300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24.Винт для ограничения глубины резания. </w:t>
                  </w:r>
                </w:p>
                <w:p w:rsidR="008C5C55" w:rsidRPr="000F048E" w:rsidRDefault="008C5C55" w:rsidP="00E45A26">
                  <w:pPr>
                    <w:adjustRightInd w:val="0"/>
                    <w:spacing w:line="276" w:lineRule="auto"/>
                    <w:ind w:leftChars="516" w:left="1435" w:right="958" w:hangingChars="150" w:hanging="300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25.Упор для ограничения глубины резания.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26.Регулировочный винт (90°).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27.Регулировочный винт (45°).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28.Фланцевый винт.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29.Наружный фланец.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30.Замок блокировки вала.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31.Внутренний фланец.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32.Лазер.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>33.</w:t>
                  </w: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Выключатель лазера. </w:t>
                  </w:r>
                </w:p>
                <w:p w:rsidR="008C5C55" w:rsidRPr="000F048E" w:rsidRDefault="008C5C55" w:rsidP="00E45A26">
                  <w:pPr>
                    <w:adjustRightInd w:val="0"/>
                    <w:spacing w:line="276" w:lineRule="auto"/>
                    <w:ind w:leftChars="516" w:left="1435" w:right="958" w:hangingChars="150" w:hanging="300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34.Переключатель регулировки скорости.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35 Рычаг фиксированного положения.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36.Защита от наклона. </w:t>
                  </w:r>
                </w:p>
                <w:p w:rsidR="008C5C55" w:rsidRPr="000F048E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 xml:space="preserve">37.Дополнительный опорный винт </w:t>
                  </w:r>
                </w:p>
                <w:p w:rsidR="008C5C55" w:rsidRPr="00960B4F" w:rsidRDefault="008C5C55" w:rsidP="002B6A55">
                  <w:pPr>
                    <w:adjustRightInd w:val="0"/>
                    <w:spacing w:line="276" w:lineRule="auto"/>
                    <w:ind w:left="1135" w:right="958"/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</w:pPr>
                  <w:r w:rsidRPr="00960B4F">
                    <w:rPr>
                      <w:rFonts w:ascii="Arial" w:hAnsi="Arial" w:cs="Arial"/>
                      <w:noProof/>
                      <w:sz w:val="20"/>
                      <w:szCs w:val="20"/>
                      <w:lang w:eastAsia="zh-CN"/>
                    </w:rPr>
                    <w:t>38.Подсветка.</w:t>
                  </w:r>
                </w:p>
                <w:p w:rsidR="008C5C55" w:rsidRDefault="008C5C55" w:rsidP="002B6A55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 w:rsidR="000F048E">
        <w:rPr>
          <w:rFonts w:ascii="Arial" w:eastAsiaTheme="minorEastAsia" w:hAnsi="Arial" w:cs="Arial" w:hint="eastAsia"/>
          <w:sz w:val="20"/>
          <w:szCs w:val="20"/>
          <w:lang w:eastAsia="zh-CN"/>
        </w:rPr>
        <w:t>1.</w:t>
      </w:r>
      <w:r w:rsidR="004A744D" w:rsidRPr="000F048E">
        <w:rPr>
          <w:rFonts w:ascii="Arial" w:hAnsi="Arial" w:cs="Arial"/>
          <w:sz w:val="20"/>
          <w:szCs w:val="20"/>
          <w:lang w:eastAsia="zh-CN"/>
        </w:rPr>
        <w:t xml:space="preserve">Ручка. </w:t>
      </w:r>
      <w:r w:rsidR="00921450" w:rsidRPr="000F048E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         </w:t>
      </w:r>
    </w:p>
    <w:p w:rsidR="000F048E" w:rsidRP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2.Включение / выключение. </w:t>
      </w:r>
      <w:r w:rsidR="0092145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        </w:t>
      </w:r>
    </w:p>
    <w:p w:rsidR="00921450" w:rsidRPr="00921450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3.Переключатель блокировки.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4.</w:t>
      </w:r>
      <w:r w:rsidR="00C223D8">
        <w:rPr>
          <w:rFonts w:ascii="Arial" w:hAnsi="Arial" w:cs="Arial"/>
          <w:sz w:val="20"/>
          <w:szCs w:val="20"/>
          <w:lang w:eastAsia="zh-CN"/>
        </w:rPr>
        <w:t>«Голова» пилы</w:t>
      </w:r>
      <w:r w:rsidRPr="00960B4F">
        <w:rPr>
          <w:rFonts w:ascii="Arial" w:hAnsi="Arial" w:cs="Arial"/>
          <w:sz w:val="20"/>
          <w:szCs w:val="20"/>
          <w:lang w:eastAsia="zh-CN"/>
        </w:rPr>
        <w:t xml:space="preserve">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5. Сдвижное ограждение пильного диска.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6.Пильное полотно.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7.Зажимное устройство.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8.Опоры. 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9. Установочный винт для опоры заготовки.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10.</w:t>
      </w:r>
      <w:r w:rsidRPr="00960B4F">
        <w:t xml:space="preserve"> </w:t>
      </w:r>
      <w:r w:rsidRPr="00960B4F">
        <w:rPr>
          <w:rFonts w:ascii="Arial" w:hAnsi="Arial" w:cs="Arial"/>
          <w:sz w:val="20"/>
          <w:szCs w:val="20"/>
          <w:lang w:eastAsia="zh-CN"/>
        </w:rPr>
        <w:t xml:space="preserve">Вставка.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11.Запорная ручка.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12.Указатель.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13.Шкала.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14.Поворотный стол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15.</w:t>
      </w:r>
      <w:r w:rsidR="001261E9">
        <w:rPr>
          <w:rFonts w:ascii="Arial" w:hAnsi="Arial" w:cs="Arial"/>
          <w:sz w:val="20"/>
          <w:szCs w:val="20"/>
          <w:lang w:eastAsia="zh-CN"/>
        </w:rPr>
        <w:t>Неподвижная станина</w:t>
      </w:r>
      <w:r w:rsidRPr="00960B4F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16.</w:t>
      </w:r>
      <w:r w:rsidRPr="00960B4F">
        <w:t xml:space="preserve"> </w:t>
      </w:r>
      <w:r w:rsidRPr="00960B4F">
        <w:rPr>
          <w:rFonts w:ascii="Arial" w:hAnsi="Arial" w:cs="Arial"/>
          <w:sz w:val="20"/>
          <w:szCs w:val="20"/>
          <w:lang w:eastAsia="zh-CN"/>
        </w:rPr>
        <w:t>Подвижная упорная планка.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16</w:t>
      </w:r>
      <w:r w:rsidR="00E45A26">
        <w:rPr>
          <w:rFonts w:ascii="Arial" w:eastAsiaTheme="minorEastAsia" w:hAnsi="Arial" w:cs="Arial" w:hint="eastAsia"/>
          <w:sz w:val="20"/>
          <w:szCs w:val="20"/>
          <w:lang w:eastAsia="zh-CN"/>
        </w:rPr>
        <w:t>a</w:t>
      </w:r>
      <w:r w:rsidRPr="00960B4F">
        <w:rPr>
          <w:rFonts w:ascii="Arial" w:hAnsi="Arial" w:cs="Arial"/>
          <w:sz w:val="20"/>
          <w:szCs w:val="20"/>
          <w:lang w:eastAsia="zh-CN"/>
        </w:rPr>
        <w:t>. Подвижная стопорная</w:t>
      </w:r>
      <w:r w:rsidR="002646D3">
        <w:rPr>
          <w:rFonts w:ascii="Arial" w:hAnsi="Arial" w:cs="Arial"/>
          <w:sz w:val="20"/>
          <w:szCs w:val="20"/>
          <w:lang w:eastAsia="zh-CN"/>
        </w:rPr>
        <w:t xml:space="preserve"> (</w:t>
      </w:r>
      <w:r w:rsidR="002646D3" w:rsidRPr="00EB3255">
        <w:rPr>
          <w:rFonts w:ascii="Arial" w:hAnsi="Arial" w:cs="Arial"/>
          <w:sz w:val="20"/>
          <w:szCs w:val="20"/>
        </w:rPr>
        <w:t>упорная</w:t>
      </w:r>
      <w:r w:rsidR="002646D3">
        <w:rPr>
          <w:rFonts w:ascii="Arial" w:hAnsi="Arial" w:cs="Arial"/>
          <w:sz w:val="20"/>
          <w:szCs w:val="20"/>
        </w:rPr>
        <w:t>)</w:t>
      </w:r>
      <w:r w:rsidRPr="00960B4F">
        <w:rPr>
          <w:rFonts w:ascii="Arial" w:hAnsi="Arial" w:cs="Arial"/>
          <w:sz w:val="20"/>
          <w:szCs w:val="20"/>
          <w:lang w:eastAsia="zh-CN"/>
        </w:rPr>
        <w:t xml:space="preserve"> рейка.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16b. Установочный винт.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17.Мешок собора стружки.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18.</w:t>
      </w:r>
      <w:r w:rsidR="00091793" w:rsidRPr="00960B4F">
        <w:rPr>
          <w:rFonts w:ascii="Arial" w:hAnsi="Arial" w:cs="Arial"/>
          <w:sz w:val="20"/>
          <w:szCs w:val="20"/>
          <w:lang w:eastAsia="zh-CN"/>
        </w:rPr>
        <w:t xml:space="preserve">Шкала. </w:t>
      </w:r>
    </w:p>
    <w:p w:rsidR="000F048E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19.Указатель</w:t>
      </w:r>
      <w:r w:rsidR="00091793" w:rsidRPr="00960B4F">
        <w:rPr>
          <w:rFonts w:ascii="Arial" w:hAnsi="Arial" w:cs="Arial"/>
          <w:sz w:val="20"/>
          <w:szCs w:val="20"/>
          <w:lang w:eastAsia="zh-CN"/>
        </w:rPr>
        <w:t>.</w:t>
      </w:r>
      <w:r w:rsidRPr="00960B4F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2B6A55" w:rsidRDefault="004A744D" w:rsidP="002B6A55">
      <w:pPr>
        <w:pStyle w:val="a5"/>
        <w:adjustRightInd w:val="0"/>
        <w:spacing w:line="276" w:lineRule="auto"/>
        <w:ind w:left="1134" w:right="958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>20.</w:t>
      </w:r>
      <w:r w:rsidR="002646D3">
        <w:rPr>
          <w:rFonts w:ascii="Arial" w:hAnsi="Arial" w:cs="Arial"/>
          <w:sz w:val="20"/>
          <w:szCs w:val="20"/>
          <w:lang w:eastAsia="zh-CN"/>
        </w:rPr>
        <w:t>Стопорный</w:t>
      </w:r>
      <w:r w:rsidRPr="00960B4F">
        <w:rPr>
          <w:rFonts w:ascii="Arial" w:hAnsi="Arial" w:cs="Arial"/>
          <w:sz w:val="20"/>
          <w:szCs w:val="20"/>
          <w:lang w:eastAsia="zh-CN"/>
        </w:rPr>
        <w:t xml:space="preserve"> винт для направляющей </w:t>
      </w:r>
    </w:p>
    <w:p w:rsidR="000F048E" w:rsidRDefault="00091793" w:rsidP="00E45A26">
      <w:pPr>
        <w:pStyle w:val="a5"/>
        <w:adjustRightInd w:val="0"/>
        <w:spacing w:line="276" w:lineRule="auto"/>
        <w:ind w:leftChars="515" w:left="1133" w:right="958" w:firstLineChars="150" w:firstLine="3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60B4F">
        <w:rPr>
          <w:rFonts w:ascii="Arial" w:hAnsi="Arial" w:cs="Arial"/>
          <w:sz w:val="20"/>
          <w:szCs w:val="20"/>
          <w:lang w:eastAsia="zh-CN"/>
        </w:rPr>
        <w:t xml:space="preserve">протяжного механизма. </w:t>
      </w:r>
    </w:p>
    <w:p w:rsidR="00752F76" w:rsidRPr="00C442A9" w:rsidRDefault="00752F76">
      <w:pPr>
        <w:rPr>
          <w:rFonts w:ascii="Arial" w:hAnsi="Arial" w:cs="Arial"/>
          <w:color w:val="FF0000"/>
          <w:sz w:val="20"/>
          <w:szCs w:val="20"/>
        </w:rPr>
      </w:pPr>
    </w:p>
    <w:p w:rsidR="00FF54F0" w:rsidRPr="00C442A9" w:rsidRDefault="00F34793" w:rsidP="00FF54F0">
      <w:pPr>
        <w:tabs>
          <w:tab w:val="left" w:pos="10585"/>
        </w:tabs>
        <w:ind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104775</wp:posOffset>
            </wp:positionV>
            <wp:extent cx="1781175" cy="1219200"/>
            <wp:effectExtent l="1905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F41" w:rsidRDefault="00E53F41" w:rsidP="008C5C55">
      <w:pPr>
        <w:tabs>
          <w:tab w:val="left" w:pos="10585"/>
        </w:tabs>
        <w:ind w:left="1701" w:right="686"/>
        <w:rPr>
          <w:rFonts w:ascii="Arial" w:hAnsi="Arial" w:cs="Arial"/>
          <w:b/>
          <w:sz w:val="20"/>
          <w:szCs w:val="20"/>
        </w:rPr>
      </w:pPr>
      <w:r w:rsidRPr="00ED24D8">
        <w:rPr>
          <w:rFonts w:ascii="Arial" w:hAnsi="Arial" w:cs="Arial"/>
          <w:b/>
          <w:sz w:val="20"/>
          <w:szCs w:val="20"/>
        </w:rPr>
        <w:t>Комплектность</w:t>
      </w:r>
      <w:r w:rsidRPr="00960B4F">
        <w:rPr>
          <w:rFonts w:ascii="Arial" w:hAnsi="Arial" w:cs="Arial"/>
          <w:b/>
          <w:sz w:val="20"/>
          <w:szCs w:val="20"/>
        </w:rPr>
        <w:t xml:space="preserve"> </w:t>
      </w:r>
      <w:r w:rsidRPr="00ED24D8">
        <w:rPr>
          <w:rFonts w:ascii="Arial" w:hAnsi="Arial" w:cs="Arial"/>
          <w:b/>
          <w:sz w:val="20"/>
          <w:szCs w:val="20"/>
        </w:rPr>
        <w:t>поставки</w:t>
      </w:r>
    </w:p>
    <w:p w:rsidR="008C5C55" w:rsidRDefault="008C5C55" w:rsidP="008C5C55">
      <w:pPr>
        <w:tabs>
          <w:tab w:val="left" w:pos="10585"/>
        </w:tabs>
        <w:ind w:left="1701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6335395</wp:posOffset>
            </wp:positionH>
            <wp:positionV relativeFrom="paragraph">
              <wp:posOffset>89535</wp:posOffset>
            </wp:positionV>
            <wp:extent cx="211455" cy="667385"/>
            <wp:effectExtent l="1905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C55">
        <w:rPr>
          <w:rFonts w:ascii="Arial" w:hAnsi="Arial" w:cs="Arial"/>
          <w:sz w:val="20"/>
          <w:szCs w:val="20"/>
        </w:rPr>
        <w:t>Торцовочная пила</w:t>
      </w:r>
    </w:p>
    <w:p w:rsidR="008C5C55" w:rsidRPr="005C4BBD" w:rsidRDefault="008C5C55" w:rsidP="008C5C55">
      <w:pPr>
        <w:pStyle w:val="a5"/>
        <w:adjustRightInd w:val="0"/>
        <w:ind w:left="1701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Мешок-пылесборник</w:t>
      </w:r>
    </w:p>
    <w:p w:rsidR="008C5C55" w:rsidRPr="008C5C55" w:rsidRDefault="008C5C55" w:rsidP="008C5C55">
      <w:pPr>
        <w:tabs>
          <w:tab w:val="left" w:pos="10585"/>
        </w:tabs>
        <w:ind w:left="1701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Струбцина</w:t>
      </w:r>
    </w:p>
    <w:p w:rsidR="00AD5C05" w:rsidRPr="0058724D" w:rsidRDefault="008C5C55" w:rsidP="008C5C55">
      <w:pPr>
        <w:pStyle w:val="a5"/>
        <w:adjustRightInd w:val="0"/>
        <w:ind w:left="1701" w:firstLine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Шестигранный ключ (2шт)</w:t>
      </w:r>
    </w:p>
    <w:p w:rsidR="00AD5C05" w:rsidRDefault="008C5C55" w:rsidP="008C5C55">
      <w:pPr>
        <w:pStyle w:val="a5"/>
        <w:adjustRightInd w:val="0"/>
        <w:ind w:left="1701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эксплуатации</w:t>
      </w:r>
    </w:p>
    <w:p w:rsidR="008C5C55" w:rsidRPr="0058724D" w:rsidRDefault="008C5C55" w:rsidP="008C5C55">
      <w:pPr>
        <w:pStyle w:val="a5"/>
        <w:adjustRightInd w:val="0"/>
        <w:ind w:left="1701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безопасности</w:t>
      </w:r>
    </w:p>
    <w:p w:rsidR="005C4BBD" w:rsidRPr="0058724D" w:rsidRDefault="005C4BBD" w:rsidP="005C4BBD">
      <w:pPr>
        <w:pStyle w:val="a5"/>
        <w:adjustRightInd w:val="0"/>
        <w:ind w:left="1701" w:firstLine="0"/>
        <w:jc w:val="both"/>
        <w:rPr>
          <w:rFonts w:ascii="Arial" w:hAnsi="Arial" w:cs="Arial"/>
          <w:sz w:val="20"/>
          <w:szCs w:val="20"/>
          <w:lang w:eastAsia="zh-CN"/>
        </w:rPr>
      </w:pPr>
    </w:p>
    <w:p w:rsidR="00F34793" w:rsidRPr="00064F9D" w:rsidRDefault="00F34793" w:rsidP="002A76F7">
      <w:pPr>
        <w:widowControl/>
        <w:autoSpaceDE/>
        <w:autoSpaceDN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A2049" w:rsidRDefault="00AA7044" w:rsidP="004C0F5B">
      <w:pPr>
        <w:widowControl/>
        <w:autoSpaceDE/>
        <w:autoSpaceDN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41" style="position:absolute;left:0;text-align:left;z-index:251769344;visibility:visible;mso-wrap-distance-top:-3e-5mm;mso-wrap-distance-bottom:-3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274458" w:rsidRPr="00854F95" w:rsidRDefault="00274458" w:rsidP="00854F95">
      <w:pPr>
        <w:widowControl/>
        <w:autoSpaceDE/>
        <w:autoSpaceDN/>
        <w:spacing w:line="120" w:lineRule="auto"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tbl>
      <w:tblPr>
        <w:tblW w:w="694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2835"/>
      </w:tblGrid>
      <w:tr w:rsidR="001664A4" w:rsidRPr="008C64C2" w:rsidTr="00752F76">
        <w:trPr>
          <w:trHeight w:val="283"/>
          <w:jc w:val="center"/>
        </w:trPr>
        <w:tc>
          <w:tcPr>
            <w:tcW w:w="4111" w:type="dxa"/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664A4" w:rsidRPr="007864BF" w:rsidRDefault="001664A4" w:rsidP="00091793">
            <w:pPr>
              <w:jc w:val="center"/>
              <w:rPr>
                <w:rFonts w:ascii="Arial" w:eastAsia="Times New Roman" w:hAnsi="Arial" w:cs="Arial"/>
                <w:sz w:val="20"/>
                <w:lang w:val="uk-UA"/>
              </w:rPr>
            </w:pPr>
            <w:r w:rsidRPr="007864BF">
              <w:rPr>
                <w:rFonts w:ascii="Arial" w:eastAsia="Calibri" w:hAnsi="Arial" w:cs="Arial"/>
                <w:bCs/>
                <w:kern w:val="24"/>
                <w:sz w:val="20"/>
              </w:rPr>
              <w:t>Параметр</w:t>
            </w:r>
            <w:r w:rsidR="00091793" w:rsidRPr="007864BF">
              <w:rPr>
                <w:rFonts w:ascii="Arial" w:eastAsia="Calibri" w:hAnsi="Arial" w:cs="Arial"/>
                <w:bCs/>
                <w:kern w:val="24"/>
                <w:sz w:val="20"/>
                <w:lang w:val="uk-UA"/>
              </w:rPr>
              <w:t>ы</w:t>
            </w:r>
          </w:p>
        </w:tc>
        <w:tc>
          <w:tcPr>
            <w:tcW w:w="2835" w:type="dxa"/>
            <w:shd w:val="clear" w:color="auto" w:fill="FBE4D5"/>
            <w:vAlign w:val="center"/>
          </w:tcPr>
          <w:p w:rsidR="001664A4" w:rsidRPr="007864BF" w:rsidRDefault="001664A4" w:rsidP="008C64C2">
            <w:pPr>
              <w:jc w:val="center"/>
              <w:rPr>
                <w:rFonts w:ascii="Arial" w:hAnsi="Arial" w:cs="Arial"/>
                <w:bCs/>
                <w:kern w:val="24"/>
                <w:sz w:val="20"/>
                <w:lang w:eastAsia="zh-CN"/>
              </w:rPr>
            </w:pPr>
            <w:r w:rsidRPr="007864BF">
              <w:rPr>
                <w:rFonts w:ascii="Arial" w:hAnsi="Arial" w:cs="Arial"/>
                <w:bCs/>
                <w:kern w:val="24"/>
                <w:sz w:val="20"/>
                <w:lang w:val="en-US" w:eastAsia="zh-CN"/>
              </w:rPr>
              <w:t>MS5525WM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Номинальная мощность</w:t>
            </w:r>
            <w:r w:rsidR="001664A4" w:rsidRPr="00752F76">
              <w:rPr>
                <w:rFonts w:ascii="Arial" w:eastAsia="Calibri" w:hAnsi="Arial" w:cs="Arial"/>
                <w:bCs/>
                <w:color w:val="000000"/>
                <w:kern w:val="24"/>
                <w:sz w:val="20"/>
              </w:rPr>
              <w:t>, Вт</w:t>
            </w:r>
            <w:r w:rsidRPr="00752F76"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lang w:eastAsia="zh-CN"/>
              </w:rPr>
              <w:t xml:space="preserve"> (max)</w:t>
            </w:r>
          </w:p>
        </w:tc>
        <w:tc>
          <w:tcPr>
            <w:tcW w:w="2835" w:type="dxa"/>
            <w:vAlign w:val="center"/>
          </w:tcPr>
          <w:p w:rsidR="001664A4" w:rsidRPr="00752F76" w:rsidRDefault="001664A4" w:rsidP="00FA72D0">
            <w:pPr>
              <w:jc w:val="center"/>
              <w:rPr>
                <w:rFonts w:ascii="Arial" w:eastAsia="Calibri" w:hAnsi="Arial" w:cs="Arial"/>
                <w:bCs/>
                <w:kern w:val="24"/>
                <w:sz w:val="20"/>
              </w:rPr>
            </w:pPr>
            <w:r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2</w:t>
            </w:r>
            <w:r w:rsidR="00FA72D0"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>3</w:t>
            </w:r>
            <w:r w:rsidRPr="00752F76">
              <w:rPr>
                <w:rFonts w:ascii="Arial" w:eastAsia="Calibri" w:hAnsi="Arial" w:cs="Arial"/>
                <w:bCs/>
                <w:kern w:val="24"/>
                <w:sz w:val="20"/>
              </w:rPr>
              <w:t>00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eastAsia="Times New Roman" w:hAnsi="Arial" w:cs="Arial"/>
                <w:sz w:val="20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Напряжение/ Частота</w:t>
            </w:r>
            <w:r w:rsidR="001664A4" w:rsidRPr="00752F76">
              <w:rPr>
                <w:rFonts w:ascii="Arial" w:eastAsia="Calibri" w:hAnsi="Arial" w:cs="Arial"/>
                <w:bCs/>
                <w:color w:val="000000"/>
                <w:kern w:val="24"/>
                <w:sz w:val="20"/>
              </w:rPr>
              <w:t>, В/Гц</w:t>
            </w:r>
          </w:p>
        </w:tc>
        <w:tc>
          <w:tcPr>
            <w:tcW w:w="2835" w:type="dxa"/>
            <w:vAlign w:val="center"/>
          </w:tcPr>
          <w:p w:rsidR="001664A4" w:rsidRPr="00752F76" w:rsidRDefault="001664A4" w:rsidP="008C64C2">
            <w:pPr>
              <w:jc w:val="center"/>
              <w:rPr>
                <w:rFonts w:ascii="Arial" w:eastAsia="Calibri" w:hAnsi="Arial" w:cs="Arial"/>
                <w:bCs/>
                <w:kern w:val="24"/>
                <w:sz w:val="20"/>
              </w:rPr>
            </w:pPr>
            <w:r w:rsidRPr="00752F76">
              <w:rPr>
                <w:rFonts w:ascii="Arial" w:eastAsia="Calibri" w:hAnsi="Arial" w:cs="Arial"/>
                <w:bCs/>
                <w:kern w:val="24"/>
                <w:sz w:val="20"/>
              </w:rPr>
              <w:t>2</w:t>
            </w:r>
            <w:r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2</w:t>
            </w:r>
            <w:r w:rsidRPr="00752F76">
              <w:rPr>
                <w:rFonts w:ascii="Arial" w:eastAsia="Calibri" w:hAnsi="Arial" w:cs="Arial"/>
                <w:bCs/>
                <w:kern w:val="24"/>
                <w:sz w:val="20"/>
              </w:rPr>
              <w:t>0/50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091793">
            <w:pPr>
              <w:jc w:val="center"/>
              <w:rPr>
                <w:rFonts w:ascii="Arial" w:eastAsia="Times New Roman" w:hAnsi="Arial" w:cs="Arial"/>
                <w:sz w:val="20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Скорость холостого хода</w:t>
            </w:r>
            <w:r w:rsidR="001664A4" w:rsidRPr="00752F76">
              <w:rPr>
                <w:rFonts w:ascii="Arial" w:eastAsia="Calibri" w:hAnsi="Arial" w:cs="Arial"/>
                <w:bCs/>
                <w:color w:val="000000"/>
                <w:kern w:val="24"/>
                <w:sz w:val="20"/>
              </w:rPr>
              <w:t xml:space="preserve">, об / </w:t>
            </w:r>
            <w:r w:rsidR="00091793">
              <w:rPr>
                <w:rFonts w:ascii="Arial" w:eastAsia="Calibri" w:hAnsi="Arial" w:cs="Arial"/>
                <w:bCs/>
                <w:color w:val="000000"/>
                <w:kern w:val="24"/>
                <w:sz w:val="20"/>
              </w:rPr>
              <w:t>мин</w:t>
            </w:r>
          </w:p>
        </w:tc>
        <w:tc>
          <w:tcPr>
            <w:tcW w:w="2835" w:type="dxa"/>
            <w:vAlign w:val="center"/>
          </w:tcPr>
          <w:p w:rsidR="001664A4" w:rsidRPr="00752F76" w:rsidRDefault="0055308F" w:rsidP="008C64C2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>3200/</w:t>
            </w:r>
            <w:r w:rsidR="001664A4"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4500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Диск</w:t>
            </w:r>
          </w:p>
        </w:tc>
        <w:tc>
          <w:tcPr>
            <w:tcW w:w="2835" w:type="dxa"/>
            <w:vAlign w:val="center"/>
          </w:tcPr>
          <w:p w:rsidR="001664A4" w:rsidRPr="00752F76" w:rsidRDefault="001664A4" w:rsidP="0055308F">
            <w:pPr>
              <w:jc w:val="center"/>
              <w:rPr>
                <w:rFonts w:ascii="Arial" w:hAnsi="Arial" w:cs="Arial"/>
                <w:bCs/>
                <w:kern w:val="24"/>
                <w:sz w:val="20"/>
                <w:lang w:eastAsia="zh-CN"/>
              </w:rPr>
            </w:pPr>
            <w:r w:rsidRPr="00752F76">
              <w:rPr>
                <w:rFonts w:ascii="Arial" w:eastAsiaTheme="minorEastAsia" w:hAnsi="Arial" w:cs="Arial"/>
                <w:bCs/>
                <w:kern w:val="24"/>
                <w:sz w:val="20"/>
                <w:lang w:eastAsia="zh-CN"/>
              </w:rPr>
              <w:t>255</w:t>
            </w:r>
            <w:r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x </w:t>
            </w:r>
            <w:r w:rsidR="008C64C2" w:rsidRPr="00752F76">
              <w:rPr>
                <w:rFonts w:ascii="Arial" w:eastAsiaTheme="minorEastAsia" w:hAnsi="Arial" w:cs="Arial"/>
                <w:bCs/>
                <w:kern w:val="24"/>
                <w:sz w:val="20"/>
                <w:lang w:eastAsia="zh-CN"/>
              </w:rPr>
              <w:t>30</w:t>
            </w:r>
            <w:r w:rsidR="0055308F"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x</w:t>
            </w:r>
            <w:r w:rsidR="0055308F"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 xml:space="preserve"> 2.8</w:t>
            </w:r>
            <w:r w:rsidR="008C64C2"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мм/ 4</w:t>
            </w:r>
            <w:r w:rsidR="008C64C2" w:rsidRPr="00752F76">
              <w:rPr>
                <w:rFonts w:ascii="Arial" w:eastAsiaTheme="minorEastAsia" w:hAnsi="Arial" w:cs="Arial"/>
                <w:bCs/>
                <w:kern w:val="24"/>
                <w:sz w:val="20"/>
                <w:lang w:eastAsia="zh-CN"/>
              </w:rPr>
              <w:t>8</w:t>
            </w:r>
            <w:r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Т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A1036B" w:rsidRDefault="00091793" w:rsidP="00091793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>Угол наклона стола</w:t>
            </w:r>
          </w:p>
        </w:tc>
        <w:tc>
          <w:tcPr>
            <w:tcW w:w="2835" w:type="dxa"/>
            <w:vAlign w:val="center"/>
          </w:tcPr>
          <w:p w:rsidR="007E2CC9" w:rsidRPr="00A1036B" w:rsidRDefault="001664A4" w:rsidP="008C64C2">
            <w:pPr>
              <w:jc w:val="center"/>
              <w:rPr>
                <w:rFonts w:ascii="Arial" w:eastAsiaTheme="minorEastAsia" w:hAnsi="Arial" w:cs="Arial"/>
                <w:bCs/>
                <w:kern w:val="24"/>
                <w:sz w:val="20"/>
                <w:lang w:eastAsia="zh-CN"/>
              </w:rPr>
            </w:pPr>
            <w:r w:rsidRPr="00A1036B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0˚, 15˚, 22,5˚, 30˚, 45˚  </w:t>
            </w:r>
          </w:p>
          <w:p w:rsidR="001664A4" w:rsidRPr="00A1036B" w:rsidRDefault="00091793" w:rsidP="00091793">
            <w:pPr>
              <w:jc w:val="center"/>
              <w:rPr>
                <w:rFonts w:ascii="Arial" w:hAnsi="Arial" w:cs="Arial"/>
                <w:bCs/>
                <w:kern w:val="24"/>
                <w:sz w:val="20"/>
                <w:lang w:eastAsia="zh-CN"/>
              </w:rPr>
            </w:pPr>
            <w:r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вле</w:t>
            </w:r>
            <w:r w:rsidR="001664A4" w:rsidRPr="00A1036B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во </w:t>
            </w:r>
            <w:r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и</w:t>
            </w:r>
            <w:r w:rsidR="001664A4" w:rsidRPr="00A1036B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вправо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hAnsi="Arial" w:cs="Arial"/>
                <w:sz w:val="20"/>
                <w:lang w:val="uk-UA" w:eastAsia="zh-CN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Размер реза под углом</w:t>
            </w:r>
            <w:r w:rsidRPr="00752F76">
              <w:rPr>
                <w:rFonts w:ascii="Arial" w:eastAsiaTheme="minorEastAsia" w:hAnsi="Arial" w:cs="Arial"/>
                <w:bCs/>
                <w:sz w:val="20"/>
                <w:lang w:eastAsia="zh-CN"/>
              </w:rPr>
              <w:t xml:space="preserve"> </w:t>
            </w:r>
            <w:r w:rsidR="001664A4" w:rsidRPr="00752F76">
              <w:rPr>
                <w:rFonts w:ascii="Arial" w:hAnsi="Arial" w:cs="Arial"/>
                <w:sz w:val="20"/>
                <w:lang w:eastAsia="zh-CN"/>
              </w:rPr>
              <w:t>90°</w:t>
            </w:r>
          </w:p>
        </w:tc>
        <w:tc>
          <w:tcPr>
            <w:tcW w:w="2835" w:type="dxa"/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hAnsi="Arial" w:cs="Arial"/>
                <w:bCs/>
                <w:kern w:val="24"/>
                <w:sz w:val="20"/>
                <w:lang w:eastAsia="zh-CN"/>
              </w:rPr>
            </w:pPr>
            <w:r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>90</w:t>
            </w:r>
            <w:r w:rsidR="001664A4"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x </w:t>
            </w:r>
            <w:smartTag w:uri="urn:schemas-microsoft-com:office:smarttags" w:element="metricconverter">
              <w:smartTagPr>
                <w:attr w:name="ProductID" w:val="340 мм"/>
              </w:smartTagPr>
              <w:r w:rsidR="001664A4" w:rsidRPr="00752F76">
                <w:rPr>
                  <w:rFonts w:ascii="Arial" w:hAnsi="Arial" w:cs="Arial"/>
                  <w:bCs/>
                  <w:kern w:val="24"/>
                  <w:sz w:val="20"/>
                  <w:lang w:eastAsia="zh-CN"/>
                </w:rPr>
                <w:t>340 мм</w:t>
              </w:r>
            </w:smartTag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Размер реза под углом 45°</w:t>
            </w:r>
          </w:p>
        </w:tc>
        <w:tc>
          <w:tcPr>
            <w:tcW w:w="2835" w:type="dxa"/>
            <w:vAlign w:val="center"/>
          </w:tcPr>
          <w:p w:rsidR="001664A4" w:rsidRPr="00752F76" w:rsidRDefault="00F74005" w:rsidP="008C64C2">
            <w:pPr>
              <w:jc w:val="center"/>
              <w:rPr>
                <w:rFonts w:ascii="Arial" w:hAnsi="Arial" w:cs="Arial"/>
                <w:bCs/>
                <w:kern w:val="24"/>
                <w:sz w:val="20"/>
                <w:lang w:eastAsia="zh-CN"/>
              </w:rPr>
            </w:pPr>
            <w:r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>45</w:t>
            </w:r>
            <w:r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x</w:t>
            </w:r>
            <w:r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 xml:space="preserve"> 3</w:t>
            </w:r>
            <w:r w:rsidR="001664A4"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40 мм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752F76">
              <w:rPr>
                <w:rFonts w:ascii="Arial" w:hAnsi="Arial" w:cs="Arial"/>
                <w:bCs/>
                <w:sz w:val="20"/>
              </w:rPr>
              <w:t>Размер  реза под углом 45° и наклоном 45°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hAnsi="Arial" w:cs="Arial"/>
                <w:bCs/>
                <w:kern w:val="24"/>
                <w:sz w:val="20"/>
                <w:lang w:eastAsia="zh-CN"/>
              </w:rPr>
            </w:pPr>
            <w:r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>4</w:t>
            </w:r>
            <w:r w:rsidRPr="00752F76">
              <w:rPr>
                <w:rFonts w:ascii="Arial" w:eastAsiaTheme="minorEastAsia" w:hAnsi="Arial" w:cs="Arial" w:hint="eastAsia"/>
                <w:bCs/>
                <w:kern w:val="24"/>
                <w:sz w:val="20"/>
                <w:lang w:eastAsia="zh-CN"/>
              </w:rPr>
              <w:t>5</w:t>
            </w:r>
            <w:r w:rsidR="001664A4" w:rsidRPr="00752F76">
              <w:rPr>
                <w:rFonts w:ascii="Arial" w:hAnsi="Arial" w:cs="Arial"/>
                <w:bCs/>
                <w:kern w:val="24"/>
                <w:sz w:val="20"/>
                <w:lang w:eastAsia="zh-CN"/>
              </w:rPr>
              <w:t xml:space="preserve"> x 240 мм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8C64C2" w:rsidP="008C64C2">
            <w:pPr>
              <w:jc w:val="center"/>
              <w:rPr>
                <w:rFonts w:ascii="Arial" w:eastAsia="Calibri" w:hAnsi="Arial" w:cs="Arial"/>
                <w:bCs/>
                <w:color w:val="000000"/>
                <w:kern w:val="24"/>
                <w:sz w:val="20"/>
              </w:rPr>
            </w:pPr>
            <w:r w:rsidRPr="00752F76">
              <w:rPr>
                <w:rFonts w:ascii="Arial" w:hAnsi="Arial" w:cs="Arial"/>
                <w:sz w:val="20"/>
                <w:lang w:eastAsia="zh-CN"/>
              </w:rPr>
              <w:t>Лазер</w:t>
            </w:r>
          </w:p>
        </w:tc>
        <w:tc>
          <w:tcPr>
            <w:tcW w:w="2835" w:type="dxa"/>
            <w:vAlign w:val="center"/>
          </w:tcPr>
          <w:p w:rsidR="001664A4" w:rsidRPr="00752F76" w:rsidRDefault="001664A4" w:rsidP="008C64C2">
            <w:pPr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lang w:eastAsia="zh-CN"/>
              </w:rPr>
            </w:pPr>
            <w:r w:rsidRPr="00752F76">
              <w:rPr>
                <w:rFonts w:ascii="Arial" w:hAnsi="Arial" w:cs="Arial"/>
                <w:bCs/>
                <w:color w:val="000000"/>
                <w:kern w:val="24"/>
                <w:sz w:val="20"/>
                <w:lang w:eastAsia="zh-CN"/>
              </w:rPr>
              <w:t>Класс 2</w:t>
            </w:r>
          </w:p>
        </w:tc>
      </w:tr>
      <w:tr w:rsidR="001664A4" w:rsidRPr="008C64C2" w:rsidTr="00752F76">
        <w:trPr>
          <w:trHeight w:val="283"/>
          <w:jc w:val="center"/>
        </w:trPr>
        <w:tc>
          <w:tcPr>
            <w:tcW w:w="4111" w:type="dxa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1664A4" w:rsidRPr="00752F76" w:rsidRDefault="001664A4" w:rsidP="008C64C2">
            <w:pPr>
              <w:jc w:val="center"/>
              <w:rPr>
                <w:rFonts w:ascii="Arial" w:eastAsia="Times New Roman" w:hAnsi="Arial" w:cs="Arial"/>
                <w:sz w:val="20"/>
              </w:rPr>
            </w:pPr>
            <w:r w:rsidRPr="00752F76">
              <w:rPr>
                <w:rFonts w:ascii="Arial" w:eastAsia="Calibri" w:hAnsi="Arial" w:cs="Arial"/>
                <w:bCs/>
                <w:color w:val="000000"/>
                <w:kern w:val="24"/>
                <w:sz w:val="20"/>
              </w:rPr>
              <w:t>Масса, кг</w:t>
            </w:r>
          </w:p>
        </w:tc>
        <w:tc>
          <w:tcPr>
            <w:tcW w:w="2835" w:type="dxa"/>
            <w:vAlign w:val="center"/>
          </w:tcPr>
          <w:p w:rsidR="001664A4" w:rsidRPr="00752F76" w:rsidRDefault="00E26D7C" w:rsidP="008C64C2">
            <w:pPr>
              <w:jc w:val="center"/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lang w:val="en-US"/>
              </w:rPr>
            </w:pPr>
            <w:r w:rsidRPr="00752F76"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lang w:val="en-US" w:eastAsia="zh-CN"/>
              </w:rPr>
              <w:t>14.7</w:t>
            </w:r>
          </w:p>
        </w:tc>
      </w:tr>
    </w:tbl>
    <w:p w:rsidR="00274458" w:rsidRPr="002A76F7" w:rsidRDefault="00274458" w:rsidP="006A2049">
      <w:pPr>
        <w:pStyle w:val="1"/>
        <w:spacing w:line="24" w:lineRule="auto"/>
        <w:ind w:left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4793" w:rsidRPr="00F34793" w:rsidRDefault="00F34793" w:rsidP="00F34793">
      <w:pPr>
        <w:pStyle w:val="1"/>
        <w:ind w:left="0" w:firstLineChars="250" w:firstLine="201"/>
        <w:rPr>
          <w:rFonts w:ascii="Arial" w:eastAsiaTheme="minorEastAsia" w:hAnsi="Arial" w:cs="Arial"/>
          <w:b/>
          <w:color w:val="808080" w:themeColor="background1" w:themeShade="80"/>
          <w:sz w:val="8"/>
          <w:szCs w:val="24"/>
          <w:lang w:eastAsia="zh-CN"/>
        </w:rPr>
      </w:pPr>
    </w:p>
    <w:p w:rsidR="004E4385" w:rsidRPr="002137C6" w:rsidRDefault="00AA7044" w:rsidP="00F34793">
      <w:pPr>
        <w:spacing w:before="101" w:after="100"/>
        <w:ind w:left="556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0" o:spid="_x0000_s1039" style="position:absolute;left:0;text-align:left;z-index:251889152;visibility:visible;mso-wrap-distance-top:-8e-5mm;mso-wrap-distance-bottom:-8e-5mm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" strokecolor="#a6a6a6" strokeweight="2.25pt">
            <o:lock v:ext="edit" shapetype="f"/>
          </v:line>
        </w:pict>
      </w:r>
      <w:r w:rsidR="004E4385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4E4385" w:rsidRPr="005E298F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E298F">
        <w:rPr>
          <w:rFonts w:ascii="Arial" w:hAnsi="Arial" w:cs="Arial"/>
          <w:sz w:val="20"/>
          <w:szCs w:val="20"/>
        </w:rPr>
        <w:t>Запрещается останавливать диск принудительно прилагая усилия сбоку при выключении пилы</w:t>
      </w:r>
      <w:r>
        <w:rPr>
          <w:rFonts w:ascii="Arial" w:hAnsi="Arial" w:cs="Arial"/>
          <w:sz w:val="20"/>
          <w:szCs w:val="20"/>
        </w:rPr>
        <w:t>.</w:t>
      </w:r>
    </w:p>
    <w:p w:rsidR="004E4385" w:rsidRPr="005E298F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E298F">
        <w:rPr>
          <w:rFonts w:ascii="Arial" w:hAnsi="Arial" w:cs="Arial"/>
          <w:sz w:val="20"/>
          <w:szCs w:val="20"/>
        </w:rPr>
        <w:t>Разрешается работа только при исправной защите диска. Зап</w:t>
      </w:r>
      <w:r>
        <w:rPr>
          <w:rFonts w:ascii="Arial" w:hAnsi="Arial" w:cs="Arial"/>
          <w:sz w:val="20"/>
          <w:szCs w:val="20"/>
        </w:rPr>
        <w:t xml:space="preserve">рещается работать с пилой если </w:t>
      </w:r>
      <w:r w:rsidRPr="005E298F">
        <w:rPr>
          <w:rFonts w:ascii="Arial" w:hAnsi="Arial" w:cs="Arial"/>
          <w:sz w:val="20"/>
          <w:szCs w:val="20"/>
        </w:rPr>
        <w:t>защита опускается с задержкой.</w:t>
      </w:r>
    </w:p>
    <w:p w:rsidR="004E4385" w:rsidRPr="005E298F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E298F">
        <w:rPr>
          <w:rFonts w:ascii="Arial" w:hAnsi="Arial" w:cs="Arial"/>
          <w:sz w:val="20"/>
          <w:szCs w:val="20"/>
        </w:rPr>
        <w:t>Запрещается фиксировать защиту диска в открытом положении, привязывая ее или другим способом</w:t>
      </w:r>
      <w:r>
        <w:rPr>
          <w:rFonts w:ascii="Arial" w:hAnsi="Arial" w:cs="Arial"/>
          <w:sz w:val="20"/>
          <w:szCs w:val="20"/>
        </w:rPr>
        <w:t>.</w:t>
      </w:r>
    </w:p>
    <w:p w:rsidR="004E4385" w:rsidRPr="005E298F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E298F">
        <w:rPr>
          <w:rFonts w:ascii="Arial" w:hAnsi="Arial" w:cs="Arial"/>
          <w:sz w:val="20"/>
          <w:szCs w:val="20"/>
        </w:rPr>
        <w:t>Не используйте поврежденные диски. Используйте диски только с посадочным от</w:t>
      </w:r>
      <w:r>
        <w:rPr>
          <w:rFonts w:ascii="Arial" w:hAnsi="Arial" w:cs="Arial"/>
          <w:sz w:val="20"/>
          <w:szCs w:val="20"/>
        </w:rPr>
        <w:t xml:space="preserve">верстием, соответствующим диаметру шпинделя. Используйте диски с </w:t>
      </w:r>
      <w:r w:rsidRPr="005E298F">
        <w:rPr>
          <w:rFonts w:ascii="Arial" w:hAnsi="Arial" w:cs="Arial"/>
          <w:sz w:val="20"/>
          <w:szCs w:val="20"/>
        </w:rPr>
        <w:t>характеристиками</w:t>
      </w:r>
      <w:r>
        <w:rPr>
          <w:rFonts w:ascii="Arial" w:hAnsi="Arial" w:cs="Arial"/>
          <w:sz w:val="20"/>
          <w:szCs w:val="20"/>
        </w:rPr>
        <w:t>,</w:t>
      </w:r>
      <w:r w:rsidRPr="005E298F">
        <w:rPr>
          <w:rFonts w:ascii="Arial" w:hAnsi="Arial" w:cs="Arial"/>
          <w:sz w:val="20"/>
          <w:szCs w:val="20"/>
        </w:rPr>
        <w:t xml:space="preserve"> соотве</w:t>
      </w:r>
      <w:r>
        <w:rPr>
          <w:rFonts w:ascii="Arial" w:hAnsi="Arial" w:cs="Arial"/>
          <w:sz w:val="20"/>
          <w:szCs w:val="20"/>
        </w:rPr>
        <w:t>т</w:t>
      </w:r>
      <w:r w:rsidRPr="005E298F">
        <w:rPr>
          <w:rFonts w:ascii="Arial" w:hAnsi="Arial" w:cs="Arial"/>
          <w:sz w:val="20"/>
          <w:szCs w:val="20"/>
        </w:rPr>
        <w:t>ствующими характеристикам пилы</w:t>
      </w:r>
      <w:r w:rsidRPr="005E298F">
        <w:rPr>
          <w:rFonts w:ascii="Arial" w:hAnsi="Arial" w:cs="Arial" w:hint="eastAsia"/>
          <w:sz w:val="20"/>
          <w:szCs w:val="20"/>
        </w:rPr>
        <w:t>.</w:t>
      </w:r>
    </w:p>
    <w:p w:rsidR="004E4385" w:rsidRPr="005E298F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E298F">
        <w:rPr>
          <w:rFonts w:ascii="Arial" w:hAnsi="Arial" w:cs="Arial"/>
          <w:sz w:val="20"/>
          <w:szCs w:val="20"/>
        </w:rPr>
        <w:t>Используйте шумогасящие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4E4385" w:rsidRPr="005E298F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</w:p>
    <w:p w:rsidR="004E4385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E298F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при работе при которой образуется пыль.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Надежно закрепите обрабатываемую деталь при обработке. Никогда не держите деталь в вашей руке или зажав ногами. Плохой крепеж детали может привести к деформации насадок, приводящей к потере контроля над инструментом и возможным травмам.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Случайный пуск может стать причиной травмы.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нож, то это приведет к отдаче от электроинструмента и может стать причиной травмы.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 xml:space="preserve">Запрещается использовать сломанные или тупые пильные диски. Запрещается использовать пильные диски из быстрорежущей или высоколегированной стали. 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 xml:space="preserve">Убедитесь, что вращающиеся части пильного диска не сдавливают или защемляют друг друга. Убедитесь, что механизм вращения пильного диска находится в исправном состоянии. 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Используйте только острые пильные диски и фирменные запчасти.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Обязательно отключите циркулярную пилу от сети электропитания перед заменой пильного диска, чистки корпусных изделий или осуществлении технического обслуживания.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Запрещается устанавливать фланцы и винты для их крепления, диаметр которых не совпадает с внутренним диаметром пильного диска.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Запрещается касаться руками вращающегося пильного диска.</w:t>
      </w:r>
    </w:p>
    <w:p w:rsidR="004E4385" w:rsidRPr="00AB1ECA" w:rsidRDefault="004E4385" w:rsidP="00F34793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AB1ECA">
        <w:rPr>
          <w:rFonts w:ascii="Arial" w:hAnsi="Arial" w:cs="Arial"/>
          <w:sz w:val="20"/>
          <w:szCs w:val="20"/>
        </w:rPr>
        <w:t>Необходимо проверять подвижный кожух, фланцы и устройства для фиксирования заготовки и угла пропила каждый раз до начала работы.</w:t>
      </w:r>
    </w:p>
    <w:p w:rsidR="00C02230" w:rsidRDefault="00C02230" w:rsidP="00F34793">
      <w:pPr>
        <w:adjustRightInd w:val="0"/>
        <w:ind w:left="1134" w:right="1134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442A9" w:rsidRPr="00CD5C54" w:rsidRDefault="00C442A9" w:rsidP="00F34793">
      <w:pPr>
        <w:adjustRightInd w:val="0"/>
        <w:ind w:left="1701" w:right="1134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D5C54">
        <w:rPr>
          <w:rFonts w:ascii="Arial" w:eastAsiaTheme="minorEastAsia" w:hAnsi="Arial" w:cs="Arial"/>
          <w:b/>
          <w:sz w:val="20"/>
          <w:szCs w:val="20"/>
          <w:lang w:eastAsia="zh-CN"/>
        </w:rPr>
        <w:t>Перед запуском инструмента</w:t>
      </w:r>
      <w:r w:rsidR="00C02230">
        <w:rPr>
          <w:rFonts w:ascii="Arial" w:eastAsiaTheme="minorEastAsia" w:hAnsi="Arial" w:cs="Arial"/>
          <w:b/>
          <w:sz w:val="20"/>
          <w:szCs w:val="20"/>
          <w:lang w:eastAsia="zh-CN"/>
        </w:rPr>
        <w:t>.</w:t>
      </w:r>
      <w:r w:rsidRPr="00CD5C54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Откройте коробку и аккуратно вытащите пилу.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Удалите упаковочный материал, а также упаковочные и транспортные крепления (при их наличии).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Убедитесь в том, что комплектация инструмента соответствует заявленной.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Убедитесь в том, что инструмент и аксессуары в комплекте не имеют повреждений.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>Если это возможно, сохраняйте упаковку до тех пор пока не истёк срок гарантии.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Оборудование должно быть установлено там, где оно может надежно стоять. Зафиксируйте машину на верстаке или рамной металлической конструкции 4 винтами (не входят в комплект поставки), используя отверстия на </w:t>
      </w:r>
      <w:r w:rsidR="001261E9">
        <w:rPr>
          <w:rFonts w:ascii="Arial" w:hAnsi="Arial" w:cs="Arial"/>
          <w:sz w:val="20"/>
          <w:szCs w:val="20"/>
        </w:rPr>
        <w:t>неподвижной станине</w:t>
      </w:r>
      <w:r w:rsidRPr="00CD5C54">
        <w:rPr>
          <w:rFonts w:ascii="Arial" w:hAnsi="Arial" w:cs="Arial"/>
          <w:sz w:val="20"/>
          <w:szCs w:val="20"/>
        </w:rPr>
        <w:t xml:space="preserve"> (15). </w:t>
      </w:r>
    </w:p>
    <w:p w:rsidR="00C442A9" w:rsidRPr="00B92A90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B92A90">
        <w:rPr>
          <w:rFonts w:ascii="Arial" w:hAnsi="Arial" w:cs="Arial"/>
          <w:sz w:val="20"/>
          <w:szCs w:val="20"/>
        </w:rPr>
        <w:t>Полностью вытащите предварительно установленную защиту от наклона (36) и закрепите ее с помощью шестигранного ключа (</w:t>
      </w:r>
      <w:r w:rsidRPr="00B92A90">
        <w:rPr>
          <w:rFonts w:ascii="Arial" w:hAnsi="Arial" w:cs="Arial"/>
          <w:sz w:val="20"/>
          <w:szCs w:val="20"/>
          <w:lang w:val="en-US"/>
        </w:rPr>
        <w:t>D</w:t>
      </w:r>
      <w:r w:rsidRPr="00B92A90">
        <w:rPr>
          <w:rFonts w:ascii="Arial" w:hAnsi="Arial" w:cs="Arial"/>
          <w:sz w:val="20"/>
          <w:szCs w:val="20"/>
        </w:rPr>
        <w:t xml:space="preserve">).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Отрегулируйте </w:t>
      </w:r>
      <w:r w:rsidR="00D8516A" w:rsidRPr="00960B4F">
        <w:rPr>
          <w:rFonts w:ascii="Arial" w:hAnsi="Arial" w:cs="Arial"/>
          <w:sz w:val="20"/>
          <w:szCs w:val="20"/>
        </w:rPr>
        <w:t>дополнительный опорный винт</w:t>
      </w:r>
      <w:r w:rsidRPr="00960B4F">
        <w:rPr>
          <w:rFonts w:ascii="Arial" w:hAnsi="Arial" w:cs="Arial"/>
          <w:sz w:val="20"/>
          <w:szCs w:val="20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 xml:space="preserve">(37) до уровня стола, чтобы избежать колебания машины.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Перед включением оборудования все кожухи и защитные устройства должны быть правильно установлены.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>Пильный диск должен беспрепятственно вращаться.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При работе с деревом, подвергавшимся обработке ранее, будьте аккуратны и осторожны – избегайте пиления гвоздей, саморезов, скоб и пр. крепежных элементов, забитых/закрученных в заготовку. </w:t>
      </w:r>
    </w:p>
    <w:p w:rsidR="00C442A9" w:rsidRPr="00CD5C5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  <w:lang w:val="en-US"/>
        </w:rPr>
      </w:pPr>
      <w:r w:rsidRPr="00CD5C54">
        <w:rPr>
          <w:rFonts w:ascii="Arial" w:hAnsi="Arial" w:cs="Arial"/>
          <w:sz w:val="20"/>
          <w:szCs w:val="20"/>
        </w:rPr>
        <w:t xml:space="preserve">Перед нажатием на клавишу выключателя </w:t>
      </w:r>
      <w:r w:rsidRPr="00CD5C54">
        <w:rPr>
          <w:rFonts w:ascii="Arial" w:hAnsi="Arial" w:cs="Arial"/>
          <w:sz w:val="20"/>
          <w:szCs w:val="20"/>
          <w:lang w:val="en-US"/>
        </w:rPr>
        <w:t>ON</w:t>
      </w:r>
      <w:r w:rsidRPr="00CD5C54">
        <w:rPr>
          <w:rFonts w:ascii="Arial" w:hAnsi="Arial" w:cs="Arial"/>
          <w:sz w:val="20"/>
          <w:szCs w:val="20"/>
        </w:rPr>
        <w:t>/</w:t>
      </w:r>
      <w:r w:rsidRPr="00CD5C54">
        <w:rPr>
          <w:rFonts w:ascii="Arial" w:hAnsi="Arial" w:cs="Arial"/>
          <w:sz w:val="20"/>
          <w:szCs w:val="20"/>
          <w:lang w:val="en-US"/>
        </w:rPr>
        <w:t>OFF</w:t>
      </w:r>
      <w:r w:rsidRPr="00CD5C54">
        <w:rPr>
          <w:rFonts w:ascii="Arial" w:hAnsi="Arial" w:cs="Arial"/>
          <w:sz w:val="20"/>
          <w:szCs w:val="20"/>
        </w:rPr>
        <w:t xml:space="preserve"> убедитесь, что пильный диск установлен правильно. Движущиеся</w:t>
      </w:r>
      <w:r w:rsidRPr="00CD5C54">
        <w:rPr>
          <w:rFonts w:ascii="Arial" w:hAnsi="Arial" w:cs="Arial"/>
          <w:sz w:val="20"/>
          <w:szCs w:val="20"/>
          <w:lang w:val="en-US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>части</w:t>
      </w:r>
      <w:r w:rsidRPr="00CD5C54">
        <w:rPr>
          <w:rFonts w:ascii="Arial" w:hAnsi="Arial" w:cs="Arial"/>
          <w:sz w:val="20"/>
          <w:szCs w:val="20"/>
          <w:lang w:val="en-US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>должны</w:t>
      </w:r>
      <w:r w:rsidRPr="00CD5C54">
        <w:rPr>
          <w:rFonts w:ascii="Arial" w:hAnsi="Arial" w:cs="Arial"/>
          <w:sz w:val="20"/>
          <w:szCs w:val="20"/>
          <w:lang w:val="en-US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>двигаться</w:t>
      </w:r>
      <w:r w:rsidRPr="00CD5C54">
        <w:rPr>
          <w:rFonts w:ascii="Arial" w:hAnsi="Arial" w:cs="Arial"/>
          <w:sz w:val="20"/>
          <w:szCs w:val="20"/>
          <w:lang w:val="en-US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>свободно</w:t>
      </w:r>
      <w:r w:rsidRPr="00CD5C54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C442A9" w:rsidRPr="00C153EC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>Перед подключением инструмента к сети убедитесь, что параметры сети соответствуют рекомендуемым</w:t>
      </w:r>
      <w:r w:rsidRPr="00C153EC">
        <w:rPr>
          <w:rFonts w:ascii="Arial" w:hAnsi="Arial" w:cs="Arial"/>
          <w:sz w:val="20"/>
          <w:szCs w:val="20"/>
        </w:rPr>
        <w:t xml:space="preserve">. </w:t>
      </w:r>
    </w:p>
    <w:p w:rsidR="004E4385" w:rsidRDefault="004E4385" w:rsidP="00F34793">
      <w:pPr>
        <w:adjustRightInd w:val="0"/>
        <w:ind w:left="1701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442A9" w:rsidRPr="00CD5C54" w:rsidRDefault="008C5C55" w:rsidP="008C5C55">
      <w:pPr>
        <w:pStyle w:val="Pa0"/>
        <w:ind w:right="1134"/>
        <w:rPr>
          <w:rStyle w:val="A10"/>
          <w:rFonts w:ascii="Arial" w:hAnsi="Arial" w:cs="Arial"/>
          <w:b/>
          <w:bCs/>
          <w:color w:val="auto"/>
          <w:sz w:val="20"/>
          <w:szCs w:val="20"/>
          <w:lang w:val="ru-RU"/>
        </w:rPr>
      </w:pPr>
      <w:r>
        <w:rPr>
          <w:rStyle w:val="A10"/>
          <w:rFonts w:ascii="Arial" w:hAnsi="Arial" w:cs="Arial"/>
          <w:b/>
          <w:bCs/>
          <w:color w:val="auto"/>
          <w:sz w:val="20"/>
          <w:szCs w:val="20"/>
          <w:lang w:val="ru-RU"/>
        </w:rPr>
        <w:t xml:space="preserve">                               </w:t>
      </w:r>
      <w:r w:rsidR="00C442A9" w:rsidRPr="00C153EC">
        <w:rPr>
          <w:rStyle w:val="A10"/>
          <w:rFonts w:ascii="Arial" w:hAnsi="Arial" w:cs="Arial"/>
          <w:b/>
          <w:bCs/>
          <w:color w:val="auto"/>
          <w:sz w:val="20"/>
          <w:szCs w:val="20"/>
          <w:lang w:val="ru-RU"/>
        </w:rPr>
        <w:t xml:space="preserve">Проверка подвижного защитного кожуха (5) </w:t>
      </w:r>
    </w:p>
    <w:p w:rsidR="00C442A9" w:rsidRPr="00CD5C54" w:rsidRDefault="00C442A9" w:rsidP="00F34793">
      <w:pPr>
        <w:tabs>
          <w:tab w:val="left" w:pos="10585"/>
        </w:tabs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>Подвижный защитный кожух пильного диска защищает Вас от случайного контакта с пильным диском, а так же от опилок, образующихся при пилении.</w:t>
      </w:r>
    </w:p>
    <w:p w:rsidR="00C442A9" w:rsidRPr="00924C4E" w:rsidRDefault="00C442A9" w:rsidP="00F34793">
      <w:pPr>
        <w:widowControl/>
        <w:autoSpaceDE/>
        <w:autoSpaceDN/>
        <w:ind w:left="1701" w:right="1134" w:firstLineChars="400" w:firstLine="800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Для проверки </w:t>
      </w:r>
      <w:r w:rsidR="00D8516A" w:rsidRPr="00924C4E">
        <w:rPr>
          <w:rFonts w:ascii="Arial" w:hAnsi="Arial" w:cs="Arial"/>
          <w:sz w:val="20"/>
          <w:szCs w:val="20"/>
        </w:rPr>
        <w:t>работы защитного</w:t>
      </w:r>
      <w:r w:rsidRPr="00924C4E">
        <w:rPr>
          <w:rFonts w:ascii="Arial" w:hAnsi="Arial" w:cs="Arial"/>
          <w:sz w:val="20"/>
          <w:szCs w:val="20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 xml:space="preserve">кожуха </w:t>
      </w:r>
      <w:r w:rsidR="00D8516A" w:rsidRPr="00924C4E">
        <w:rPr>
          <w:rFonts w:ascii="Arial" w:hAnsi="Arial" w:cs="Arial"/>
          <w:sz w:val="20"/>
          <w:szCs w:val="20"/>
        </w:rPr>
        <w:t>проведите имитацию работы без заготовки не включая пилу в сеть</w:t>
      </w:r>
      <w:r w:rsidRPr="00924C4E">
        <w:rPr>
          <w:rFonts w:ascii="Arial" w:hAnsi="Arial" w:cs="Arial"/>
          <w:sz w:val="20"/>
          <w:szCs w:val="20"/>
        </w:rPr>
        <w:t>:</w:t>
      </w:r>
    </w:p>
    <w:p w:rsidR="00C442A9" w:rsidRPr="00C153EC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 xml:space="preserve">Защитный кожух пилы </w:t>
      </w:r>
      <w:r w:rsidR="00D8516A">
        <w:rPr>
          <w:rFonts w:ascii="Arial" w:hAnsi="Arial" w:cs="Arial"/>
          <w:sz w:val="20"/>
          <w:szCs w:val="20"/>
        </w:rPr>
        <w:t>должен подняться</w:t>
      </w:r>
      <w:r w:rsidR="00891A39">
        <w:rPr>
          <w:rFonts w:ascii="Arial" w:hAnsi="Arial" w:cs="Arial"/>
          <w:sz w:val="20"/>
          <w:szCs w:val="20"/>
        </w:rPr>
        <w:t>,</w:t>
      </w:r>
      <w:r w:rsidR="00D8516A">
        <w:rPr>
          <w:rFonts w:ascii="Arial" w:hAnsi="Arial" w:cs="Arial"/>
          <w:sz w:val="20"/>
          <w:szCs w:val="20"/>
        </w:rPr>
        <w:t xml:space="preserve"> </w:t>
      </w:r>
      <w:r w:rsidR="00924C4E">
        <w:rPr>
          <w:rFonts w:ascii="Arial" w:hAnsi="Arial" w:cs="Arial"/>
          <w:sz w:val="20"/>
          <w:szCs w:val="20"/>
        </w:rPr>
        <w:t>открывая</w:t>
      </w:r>
      <w:r w:rsidR="00D8516A">
        <w:rPr>
          <w:rFonts w:ascii="Arial" w:hAnsi="Arial" w:cs="Arial"/>
          <w:sz w:val="20"/>
          <w:szCs w:val="20"/>
        </w:rPr>
        <w:t xml:space="preserve"> доступ</w:t>
      </w:r>
      <w:r w:rsidRPr="00CD5C54">
        <w:rPr>
          <w:rFonts w:ascii="Arial" w:hAnsi="Arial" w:cs="Arial"/>
          <w:sz w:val="20"/>
          <w:szCs w:val="20"/>
        </w:rPr>
        <w:t xml:space="preserve"> пильному диску </w:t>
      </w:r>
      <w:r w:rsidR="00924C4E" w:rsidRPr="00924C4E">
        <w:rPr>
          <w:rFonts w:ascii="Arial" w:hAnsi="Arial" w:cs="Arial"/>
          <w:sz w:val="20"/>
          <w:szCs w:val="20"/>
        </w:rPr>
        <w:t xml:space="preserve">рабочей </w:t>
      </w:r>
      <w:r w:rsidR="001261E9" w:rsidRPr="00924C4E">
        <w:rPr>
          <w:rFonts w:ascii="Arial" w:hAnsi="Arial" w:cs="Arial"/>
          <w:sz w:val="20"/>
          <w:szCs w:val="20"/>
        </w:rPr>
        <w:t>зоне,</w:t>
      </w:r>
      <w:r w:rsidR="00D8516A" w:rsidRPr="00924C4E">
        <w:rPr>
          <w:rFonts w:ascii="Arial" w:hAnsi="Arial" w:cs="Arial"/>
          <w:sz w:val="20"/>
          <w:szCs w:val="20"/>
        </w:rPr>
        <w:t xml:space="preserve"> </w:t>
      </w:r>
      <w:r w:rsidRPr="00CD5C54">
        <w:rPr>
          <w:rFonts w:ascii="Arial" w:hAnsi="Arial" w:cs="Arial"/>
          <w:sz w:val="20"/>
          <w:szCs w:val="20"/>
        </w:rPr>
        <w:t>при этом не касаясь самого диска и других частей пилы.</w:t>
      </w:r>
    </w:p>
    <w:p w:rsidR="00C442A9" w:rsidRPr="00C153EC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CD5C54">
        <w:rPr>
          <w:rFonts w:ascii="Arial" w:hAnsi="Arial" w:cs="Arial"/>
          <w:sz w:val="20"/>
          <w:szCs w:val="20"/>
        </w:rPr>
        <w:t>При возвращении пилы в исходное положение кожух должен автоматически опуститься вниз, закрывая пильный диск полностью.</w:t>
      </w:r>
      <w:r w:rsidRPr="00C153EC">
        <w:rPr>
          <w:rFonts w:ascii="Arial" w:hAnsi="Arial" w:cs="Arial"/>
          <w:sz w:val="20"/>
          <w:szCs w:val="20"/>
        </w:rPr>
        <w:t xml:space="preserve"> </w:t>
      </w:r>
    </w:p>
    <w:p w:rsidR="004E4385" w:rsidRDefault="004E4385" w:rsidP="00F34793">
      <w:pPr>
        <w:adjustRightInd w:val="0"/>
        <w:ind w:left="1701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442A9" w:rsidRPr="005D00BA" w:rsidRDefault="00C442A9" w:rsidP="00F34793">
      <w:pPr>
        <w:widowControl/>
        <w:autoSpaceDE/>
        <w:autoSpaceDN/>
        <w:ind w:left="1701" w:right="1134"/>
        <w:jc w:val="both"/>
        <w:rPr>
          <w:rFonts w:ascii="Arial" w:hAnsi="Arial" w:cs="Arial"/>
          <w:b/>
          <w:sz w:val="20"/>
          <w:szCs w:val="20"/>
        </w:rPr>
      </w:pPr>
      <w:r w:rsidRPr="00D36E80">
        <w:rPr>
          <w:rFonts w:ascii="Arial" w:hAnsi="Arial" w:cs="Arial"/>
          <w:b/>
          <w:sz w:val="20"/>
          <w:szCs w:val="20"/>
        </w:rPr>
        <w:t>Приведение пилы в рабочее положение</w:t>
      </w:r>
      <w:r w:rsidRPr="005D00BA">
        <w:rPr>
          <w:rFonts w:ascii="Arial" w:hAnsi="Arial" w:cs="Arial"/>
          <w:b/>
          <w:sz w:val="20"/>
          <w:szCs w:val="20"/>
        </w:rPr>
        <w:t xml:space="preserve"> (</w:t>
      </w:r>
      <w:r w:rsidRPr="00D36E80">
        <w:rPr>
          <w:rFonts w:ascii="Arial" w:hAnsi="Arial" w:cs="Arial"/>
          <w:b/>
          <w:sz w:val="20"/>
          <w:szCs w:val="20"/>
        </w:rPr>
        <w:t>рис</w:t>
      </w:r>
      <w:r w:rsidRPr="005D00BA">
        <w:rPr>
          <w:rFonts w:ascii="Arial" w:hAnsi="Arial" w:cs="Arial"/>
          <w:b/>
          <w:sz w:val="20"/>
          <w:szCs w:val="20"/>
        </w:rPr>
        <w:t xml:space="preserve">.1/2/4/5)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 xml:space="preserve">Чтобы отрегулировать положение </w:t>
      </w:r>
      <w:r w:rsidR="001261E9">
        <w:rPr>
          <w:rFonts w:ascii="Arial" w:hAnsi="Arial" w:cs="Arial"/>
          <w:sz w:val="20"/>
          <w:szCs w:val="20"/>
        </w:rPr>
        <w:t>поворотного</w:t>
      </w:r>
      <w:r w:rsidRPr="001261E9">
        <w:rPr>
          <w:rFonts w:ascii="Arial" w:hAnsi="Arial" w:cs="Arial"/>
          <w:sz w:val="20"/>
          <w:szCs w:val="20"/>
        </w:rPr>
        <w:t xml:space="preserve"> стола (14), открутите </w:t>
      </w:r>
      <w:r w:rsidR="001261E9">
        <w:rPr>
          <w:rFonts w:ascii="Arial" w:hAnsi="Arial" w:cs="Arial"/>
          <w:sz w:val="20"/>
          <w:szCs w:val="20"/>
        </w:rPr>
        <w:t>запорную ручку</w:t>
      </w:r>
      <w:r w:rsidRPr="001261E9">
        <w:rPr>
          <w:rFonts w:ascii="Arial" w:hAnsi="Arial" w:cs="Arial"/>
          <w:sz w:val="20"/>
          <w:szCs w:val="20"/>
        </w:rPr>
        <w:t xml:space="preserve"> (11) и приподнимите </w:t>
      </w:r>
      <w:r w:rsidRPr="001261E9">
        <w:rPr>
          <w:rFonts w:ascii="Arial" w:hAnsi="Arial" w:cs="Arial"/>
          <w:sz w:val="20"/>
          <w:szCs w:val="20"/>
          <w:lang w:eastAsia="zh-CN"/>
        </w:rPr>
        <w:t>защелкивающийся рычаг</w:t>
      </w:r>
      <w:r w:rsidR="001261E9">
        <w:rPr>
          <w:rFonts w:ascii="Arial" w:hAnsi="Arial" w:cs="Arial"/>
          <w:sz w:val="20"/>
          <w:szCs w:val="20"/>
          <w:lang w:eastAsia="zh-CN"/>
        </w:rPr>
        <w:t xml:space="preserve"> фиксированного</w:t>
      </w:r>
      <w:r w:rsidRPr="001261E9">
        <w:rPr>
          <w:rFonts w:ascii="Arial" w:hAnsi="Arial" w:cs="Arial"/>
          <w:sz w:val="20"/>
          <w:szCs w:val="20"/>
          <w:lang w:eastAsia="zh-CN"/>
        </w:rPr>
        <w:t xml:space="preserve"> положения стола</w:t>
      </w:r>
      <w:r w:rsidRPr="001261E9">
        <w:rPr>
          <w:rFonts w:ascii="Arial" w:hAnsi="Arial" w:cs="Arial"/>
          <w:sz w:val="20"/>
          <w:szCs w:val="20"/>
        </w:rPr>
        <w:t xml:space="preserve"> (35).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 xml:space="preserve">Поверните </w:t>
      </w:r>
      <w:r w:rsidR="001261E9">
        <w:rPr>
          <w:rFonts w:ascii="Arial" w:hAnsi="Arial" w:cs="Arial"/>
          <w:sz w:val="20"/>
          <w:szCs w:val="20"/>
        </w:rPr>
        <w:t>поворотный стол (14) с</w:t>
      </w:r>
      <w:r w:rsidRPr="001261E9">
        <w:rPr>
          <w:rFonts w:ascii="Arial" w:hAnsi="Arial" w:cs="Arial"/>
          <w:sz w:val="20"/>
          <w:szCs w:val="20"/>
        </w:rPr>
        <w:t xml:space="preserve"> указател</w:t>
      </w:r>
      <w:r w:rsidR="001261E9">
        <w:rPr>
          <w:rFonts w:ascii="Arial" w:hAnsi="Arial" w:cs="Arial"/>
          <w:sz w:val="20"/>
          <w:szCs w:val="20"/>
        </w:rPr>
        <w:t>ем</w:t>
      </w:r>
      <w:r w:rsidRPr="001261E9">
        <w:rPr>
          <w:rFonts w:ascii="Arial" w:hAnsi="Arial" w:cs="Arial"/>
          <w:sz w:val="20"/>
          <w:szCs w:val="20"/>
        </w:rPr>
        <w:t xml:space="preserve"> (12) на желаемый угол по шкале (13). Чтобы зафиксировать настройку закрутите </w:t>
      </w:r>
      <w:r w:rsidR="001261E9">
        <w:rPr>
          <w:rFonts w:ascii="Arial" w:hAnsi="Arial" w:cs="Arial"/>
          <w:sz w:val="20"/>
          <w:szCs w:val="20"/>
        </w:rPr>
        <w:t>запорную ручку</w:t>
      </w:r>
      <w:r w:rsidRPr="001261E9">
        <w:rPr>
          <w:rFonts w:ascii="Arial" w:hAnsi="Arial" w:cs="Arial"/>
          <w:sz w:val="20"/>
          <w:szCs w:val="20"/>
        </w:rPr>
        <w:t xml:space="preserve"> (11).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>Слегка прижимая голову пилы (4) вниз и снимая стопор</w:t>
      </w:r>
      <w:r w:rsidR="004A2199">
        <w:rPr>
          <w:rFonts w:ascii="Arial" w:hAnsi="Arial" w:cs="Arial"/>
          <w:sz w:val="20"/>
          <w:szCs w:val="20"/>
        </w:rPr>
        <w:t>ный болт</w:t>
      </w:r>
      <w:r w:rsidRPr="001261E9">
        <w:rPr>
          <w:rFonts w:ascii="Arial" w:hAnsi="Arial" w:cs="Arial"/>
          <w:sz w:val="20"/>
          <w:szCs w:val="20"/>
        </w:rPr>
        <w:t xml:space="preserve"> (23) с кронштейна двигателя, одновременно раскладывайте пилу из самого нижнего положения.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  <w:lang w:val="en-US"/>
        </w:rPr>
      </w:pPr>
      <w:r w:rsidRPr="001261E9">
        <w:rPr>
          <w:rFonts w:ascii="Arial" w:hAnsi="Arial" w:cs="Arial"/>
          <w:sz w:val="20"/>
          <w:szCs w:val="20"/>
        </w:rPr>
        <w:t>Поднимите</w:t>
      </w:r>
      <w:r w:rsidRPr="001261E9">
        <w:rPr>
          <w:rFonts w:ascii="Arial" w:hAnsi="Arial" w:cs="Arial"/>
          <w:sz w:val="20"/>
          <w:szCs w:val="20"/>
          <w:lang w:val="en-US"/>
        </w:rPr>
        <w:t xml:space="preserve"> </w:t>
      </w:r>
      <w:r w:rsidRPr="001261E9">
        <w:rPr>
          <w:rFonts w:ascii="Arial" w:hAnsi="Arial" w:cs="Arial"/>
          <w:sz w:val="20"/>
          <w:szCs w:val="20"/>
        </w:rPr>
        <w:t>голову</w:t>
      </w:r>
      <w:r w:rsidRPr="001261E9">
        <w:rPr>
          <w:rFonts w:ascii="Arial" w:hAnsi="Arial" w:cs="Arial"/>
          <w:sz w:val="20"/>
          <w:szCs w:val="20"/>
          <w:lang w:val="en-US"/>
        </w:rPr>
        <w:t xml:space="preserve"> </w:t>
      </w:r>
      <w:r w:rsidRPr="001261E9">
        <w:rPr>
          <w:rFonts w:ascii="Arial" w:hAnsi="Arial" w:cs="Arial"/>
          <w:sz w:val="20"/>
          <w:szCs w:val="20"/>
        </w:rPr>
        <w:t xml:space="preserve">пилы </w:t>
      </w:r>
      <w:r w:rsidRPr="001261E9">
        <w:rPr>
          <w:rFonts w:ascii="Arial" w:hAnsi="Arial" w:cs="Arial"/>
          <w:sz w:val="20"/>
          <w:szCs w:val="20"/>
          <w:lang w:val="en-US"/>
        </w:rPr>
        <w:t xml:space="preserve">(4) </w:t>
      </w:r>
      <w:r w:rsidRPr="001261E9">
        <w:rPr>
          <w:rFonts w:ascii="Arial" w:hAnsi="Arial" w:cs="Arial"/>
          <w:sz w:val="20"/>
          <w:szCs w:val="20"/>
        </w:rPr>
        <w:t>вверх</w:t>
      </w:r>
      <w:r w:rsidRPr="001261E9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 xml:space="preserve">Можно закрепить зажимы (7) слева или справа на неподвижном пильном столе (15). Вставьте зажимные устройства (7) в отверстия на задней стороне упорной планки (16) и закрепите их с помощью винтов (7а).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>Для резов под углами 0</w:t>
      </w:r>
      <w:r w:rsidRPr="001261E9">
        <w:rPr>
          <w:rFonts w:ascii="Arial" w:hAnsi="Arial" w:cs="Arial" w:hint="eastAsia"/>
          <w:sz w:val="20"/>
          <w:szCs w:val="20"/>
        </w:rPr>
        <w:t>°</w:t>
      </w:r>
      <w:r w:rsidRPr="001261E9">
        <w:rPr>
          <w:rFonts w:ascii="Arial" w:hAnsi="Arial" w:cs="Arial"/>
          <w:sz w:val="20"/>
          <w:szCs w:val="20"/>
        </w:rPr>
        <w:t>- 45</w:t>
      </w:r>
      <w:r w:rsidRPr="001261E9">
        <w:rPr>
          <w:rFonts w:ascii="Arial" w:hAnsi="Arial" w:cs="Arial" w:hint="eastAsia"/>
          <w:sz w:val="20"/>
          <w:szCs w:val="20"/>
        </w:rPr>
        <w:t>°</w:t>
      </w:r>
      <w:r w:rsidRPr="001261E9">
        <w:rPr>
          <w:rFonts w:ascii="Arial" w:hAnsi="Arial" w:cs="Arial"/>
          <w:sz w:val="20"/>
          <w:szCs w:val="20"/>
        </w:rPr>
        <w:t xml:space="preserve">, зажимы (7) должны устанавливаться только на правой стороне (см. рис. 11-12).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>Голову пилы (4) можно наклонять на угол до. 45</w:t>
      </w:r>
      <w:r w:rsidRPr="001261E9">
        <w:rPr>
          <w:rFonts w:ascii="Arial" w:hAnsi="Arial" w:cs="Arial" w:hint="eastAsia"/>
          <w:sz w:val="20"/>
          <w:szCs w:val="20"/>
        </w:rPr>
        <w:t>°</w:t>
      </w:r>
      <w:r w:rsidRPr="001261E9">
        <w:rPr>
          <w:rFonts w:ascii="Arial" w:hAnsi="Arial" w:cs="Arial"/>
          <w:sz w:val="20"/>
          <w:szCs w:val="20"/>
        </w:rPr>
        <w:t xml:space="preserve"> влево, ослабив установочный винт (22). </w:t>
      </w:r>
    </w:p>
    <w:p w:rsidR="00C442A9" w:rsidRPr="001261E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b/>
          <w:sz w:val="20"/>
          <w:szCs w:val="20"/>
        </w:rPr>
      </w:pPr>
      <w:r w:rsidRPr="001261E9">
        <w:rPr>
          <w:rFonts w:ascii="Arial" w:hAnsi="Arial" w:cs="Arial"/>
          <w:sz w:val="20"/>
          <w:szCs w:val="20"/>
        </w:rPr>
        <w:t>Опоры заготовки (суппорты) (8) всегда должны быть закреплены и использоваться во время работы. Установите желаемый размер стола, ослабив установочный винт (9). Затем снова затяните установочный винт (9).</w:t>
      </w:r>
    </w:p>
    <w:p w:rsidR="004F2CD4" w:rsidRPr="00C442A9" w:rsidRDefault="004F2CD4" w:rsidP="00F34793">
      <w:pPr>
        <w:widowControl/>
        <w:autoSpaceDE/>
        <w:autoSpaceDN/>
        <w:ind w:left="1701" w:right="1134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C442A9" w:rsidRPr="005D00BA" w:rsidRDefault="00C442A9" w:rsidP="00F34793">
      <w:pPr>
        <w:widowControl/>
        <w:autoSpaceDE/>
        <w:autoSpaceDN/>
        <w:ind w:left="1701" w:right="1134"/>
        <w:jc w:val="both"/>
        <w:rPr>
          <w:rFonts w:ascii="Arial" w:hAnsi="Arial" w:cs="Arial"/>
          <w:b/>
          <w:sz w:val="20"/>
          <w:szCs w:val="20"/>
        </w:rPr>
      </w:pPr>
      <w:r w:rsidRPr="005D00BA">
        <w:rPr>
          <w:rFonts w:ascii="Arial" w:hAnsi="Arial" w:cs="Arial"/>
          <w:b/>
          <w:sz w:val="20"/>
          <w:szCs w:val="20"/>
        </w:rPr>
        <w:t>Точная регулировка упора для поперечной резки 90 °(</w:t>
      </w:r>
      <w:r w:rsidRPr="00486BA3">
        <w:rPr>
          <w:rFonts w:ascii="Arial" w:hAnsi="Arial" w:cs="Arial"/>
          <w:b/>
          <w:sz w:val="20"/>
          <w:szCs w:val="20"/>
        </w:rPr>
        <w:t>рис</w:t>
      </w:r>
      <w:r w:rsidRPr="005D00BA">
        <w:rPr>
          <w:rFonts w:ascii="Arial" w:hAnsi="Arial" w:cs="Arial"/>
          <w:b/>
          <w:sz w:val="20"/>
          <w:szCs w:val="20"/>
        </w:rPr>
        <w:t xml:space="preserve">. 1/2/5/6) </w:t>
      </w:r>
    </w:p>
    <w:p w:rsidR="00C442A9" w:rsidRPr="00DC48F4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DC48F4">
        <w:rPr>
          <w:rFonts w:ascii="Arial" w:hAnsi="Arial" w:cs="Arial"/>
          <w:sz w:val="20"/>
          <w:szCs w:val="20"/>
        </w:rPr>
        <w:t xml:space="preserve">Уголок в комплекте не поставляется. </w:t>
      </w:r>
    </w:p>
    <w:p w:rsidR="00C442A9" w:rsidRPr="005D00BA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5D00BA">
        <w:rPr>
          <w:rFonts w:ascii="Arial" w:hAnsi="Arial" w:cs="Arial"/>
          <w:sz w:val="20"/>
          <w:szCs w:val="20"/>
        </w:rPr>
        <w:t>Опустите голову пилы (4) и зафиксируйте её с помощью стопорного болта (23).</w:t>
      </w:r>
    </w:p>
    <w:p w:rsidR="00C442A9" w:rsidRPr="005D00BA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5D00BA">
        <w:rPr>
          <w:rFonts w:ascii="Arial" w:hAnsi="Arial" w:cs="Arial"/>
          <w:sz w:val="20"/>
          <w:szCs w:val="20"/>
        </w:rPr>
        <w:t xml:space="preserve">Ослабьте установочный винт (22). </w:t>
      </w:r>
    </w:p>
    <w:p w:rsidR="00C442A9" w:rsidRPr="005D00BA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5D00BA">
        <w:rPr>
          <w:rFonts w:ascii="Arial" w:hAnsi="Arial" w:cs="Arial"/>
          <w:sz w:val="20"/>
          <w:szCs w:val="20"/>
        </w:rPr>
        <w:t xml:space="preserve">Установите </w:t>
      </w:r>
      <w:r>
        <w:rPr>
          <w:rFonts w:ascii="Arial" w:hAnsi="Arial" w:cs="Arial"/>
          <w:sz w:val="20"/>
          <w:szCs w:val="20"/>
        </w:rPr>
        <w:t>уголок</w:t>
      </w:r>
      <w:r w:rsidRPr="005D00BA">
        <w:rPr>
          <w:rFonts w:ascii="Arial" w:hAnsi="Arial" w:cs="Arial"/>
          <w:sz w:val="20"/>
          <w:szCs w:val="20"/>
        </w:rPr>
        <w:t xml:space="preserve"> между пильным диском (6) и поворотным столом (14). </w:t>
      </w:r>
    </w:p>
    <w:p w:rsidR="00C442A9" w:rsidRPr="005E0C0E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5E0C0E">
        <w:rPr>
          <w:rFonts w:ascii="Arial" w:hAnsi="Arial" w:cs="Arial"/>
          <w:sz w:val="20"/>
          <w:szCs w:val="20"/>
          <w:lang w:val="en-US"/>
        </w:rPr>
        <w:t>Ослабьте</w:t>
      </w:r>
      <w:proofErr w:type="spellEnd"/>
      <w:r w:rsidRPr="005E0C0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5E0C0E">
        <w:rPr>
          <w:rFonts w:ascii="Arial" w:hAnsi="Arial" w:cs="Arial"/>
          <w:sz w:val="20"/>
          <w:szCs w:val="20"/>
          <w:lang w:val="en-US"/>
        </w:rPr>
        <w:t>контргайку</w:t>
      </w:r>
      <w:proofErr w:type="spellEnd"/>
      <w:r w:rsidRPr="005E0C0E">
        <w:rPr>
          <w:rFonts w:ascii="Arial" w:hAnsi="Arial" w:cs="Arial"/>
          <w:sz w:val="20"/>
          <w:szCs w:val="20"/>
          <w:lang w:val="en-US"/>
        </w:rPr>
        <w:t xml:space="preserve"> (26а).</w:t>
      </w:r>
    </w:p>
    <w:p w:rsidR="00C442A9" w:rsidRPr="005E0C0E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5E0C0E">
        <w:rPr>
          <w:rFonts w:ascii="Arial" w:hAnsi="Arial" w:cs="Arial"/>
          <w:sz w:val="20"/>
          <w:szCs w:val="20"/>
        </w:rPr>
        <w:t>Используйте регулировочный винт (26), пока угол между пильным диском (6) и поворотным столом (14) не составит 90 °.</w:t>
      </w:r>
    </w:p>
    <w:p w:rsidR="00C442A9" w:rsidRPr="005E0C0E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  <w:lang w:val="en-US"/>
        </w:rPr>
      </w:pPr>
      <w:r w:rsidRPr="005E0C0E">
        <w:rPr>
          <w:rFonts w:ascii="Arial" w:hAnsi="Arial" w:cs="Arial"/>
          <w:sz w:val="20"/>
          <w:szCs w:val="20"/>
        </w:rPr>
        <w:t>Затяните контргайку</w:t>
      </w:r>
      <w:r w:rsidRPr="005E0C0E">
        <w:rPr>
          <w:rFonts w:ascii="Arial" w:hAnsi="Arial" w:cs="Arial"/>
          <w:sz w:val="20"/>
          <w:szCs w:val="20"/>
          <w:lang w:val="en-US"/>
        </w:rPr>
        <w:t xml:space="preserve"> (26a). </w:t>
      </w:r>
    </w:p>
    <w:p w:rsidR="00C442A9" w:rsidRDefault="00C442A9" w:rsidP="00F34793">
      <w:pPr>
        <w:widowControl/>
        <w:numPr>
          <w:ilvl w:val="0"/>
          <w:numId w:val="1"/>
        </w:numPr>
        <w:tabs>
          <w:tab w:val="num" w:pos="360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5E0C0E">
        <w:rPr>
          <w:rFonts w:ascii="Arial" w:hAnsi="Arial" w:cs="Arial"/>
          <w:sz w:val="20"/>
          <w:szCs w:val="20"/>
        </w:rPr>
        <w:t xml:space="preserve">Затем проверьте положение указателя угла. При необходимости ослабьте указатель </w:t>
      </w:r>
      <w:r w:rsidR="004A2199">
        <w:rPr>
          <w:rFonts w:ascii="Arial" w:hAnsi="Arial" w:cs="Arial"/>
          <w:sz w:val="20"/>
          <w:szCs w:val="20"/>
        </w:rPr>
        <w:t>(19) с помощью отвертки со шлицо</w:t>
      </w:r>
      <w:r w:rsidRPr="005E0C0E">
        <w:rPr>
          <w:rFonts w:ascii="Arial" w:hAnsi="Arial" w:cs="Arial"/>
          <w:sz w:val="20"/>
          <w:szCs w:val="20"/>
        </w:rPr>
        <w:t xml:space="preserve">м </w:t>
      </w:r>
      <w:r w:rsidRPr="005E0C0E">
        <w:rPr>
          <w:rFonts w:ascii="Arial" w:hAnsi="Arial" w:cs="Arial"/>
          <w:sz w:val="20"/>
          <w:szCs w:val="20"/>
          <w:lang w:val="en-US"/>
        </w:rPr>
        <w:t>Philips</w:t>
      </w:r>
      <w:r w:rsidRPr="005E0C0E">
        <w:rPr>
          <w:rFonts w:ascii="Arial" w:hAnsi="Arial" w:cs="Arial"/>
          <w:sz w:val="20"/>
          <w:szCs w:val="20"/>
        </w:rPr>
        <w:t>, установите положение 0 ° на угловой шкале (18) и снова затяните фиксирующий винт.</w:t>
      </w:r>
    </w:p>
    <w:p w:rsidR="00C442A9" w:rsidRPr="005E0C0E" w:rsidRDefault="00C442A9" w:rsidP="00F34793">
      <w:pPr>
        <w:widowControl/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</w:p>
    <w:p w:rsidR="00C442A9" w:rsidRPr="008C5C55" w:rsidRDefault="008C5C55" w:rsidP="008C5C55">
      <w:pPr>
        <w:widowControl/>
        <w:tabs>
          <w:tab w:val="left" w:pos="2268"/>
        </w:tabs>
        <w:autoSpaceDE/>
        <w:autoSpaceDN/>
        <w:ind w:right="113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C442A9" w:rsidRPr="008C5C55">
        <w:rPr>
          <w:rFonts w:ascii="Arial" w:hAnsi="Arial" w:cs="Arial"/>
          <w:b/>
          <w:sz w:val="20"/>
          <w:szCs w:val="20"/>
        </w:rPr>
        <w:t xml:space="preserve">Рез под углом 90 ° и угол поворотного стола 0 ° (рис. 1/2/7) </w:t>
      </w:r>
    </w:p>
    <w:p w:rsidR="00C442A9" w:rsidRPr="00C442A9" w:rsidRDefault="00C442A9" w:rsidP="00F34793">
      <w:pPr>
        <w:widowControl/>
        <w:numPr>
          <w:ilvl w:val="0"/>
          <w:numId w:val="1"/>
        </w:numPr>
        <w:tabs>
          <w:tab w:val="num" w:pos="360"/>
          <w:tab w:val="left" w:pos="2268"/>
        </w:tabs>
        <w:autoSpaceDE/>
        <w:autoSpaceDN/>
        <w:ind w:left="1701" w:right="1134"/>
        <w:jc w:val="both"/>
        <w:rPr>
          <w:rFonts w:ascii="Arial" w:hAnsi="Arial" w:cs="Arial"/>
          <w:sz w:val="20"/>
          <w:szCs w:val="20"/>
        </w:rPr>
      </w:pPr>
      <w:r w:rsidRPr="00961F9F">
        <w:rPr>
          <w:rFonts w:ascii="Arial" w:hAnsi="Arial" w:cs="Arial"/>
          <w:sz w:val="20"/>
          <w:szCs w:val="20"/>
        </w:rPr>
        <w:t xml:space="preserve">В случае, если Вам требуется выполнить рез длинной не более 100мм, Вам не обязательно использовать </w:t>
      </w:r>
      <w:r w:rsidR="00B37783" w:rsidRPr="00961F9F">
        <w:rPr>
          <w:rFonts w:ascii="Arial" w:hAnsi="Arial" w:cs="Arial"/>
          <w:sz w:val="20"/>
          <w:szCs w:val="20"/>
        </w:rPr>
        <w:t>продольное движение пильной головы,</w:t>
      </w:r>
      <w:r w:rsidRPr="00961F9F">
        <w:rPr>
          <w:rFonts w:ascii="Arial" w:hAnsi="Arial" w:cs="Arial"/>
          <w:sz w:val="20"/>
          <w:szCs w:val="20"/>
        </w:rPr>
        <w:t xml:space="preserve"> и Вы можете оставить </w:t>
      </w:r>
      <w:r w:rsidR="00245B9B">
        <w:rPr>
          <w:rFonts w:ascii="Arial" w:hAnsi="Arial" w:cs="Arial"/>
          <w:sz w:val="20"/>
          <w:szCs w:val="20"/>
        </w:rPr>
        <w:t>стопорный</w:t>
      </w:r>
      <w:r w:rsidRPr="00961F9F">
        <w:rPr>
          <w:rFonts w:ascii="Arial" w:hAnsi="Arial" w:cs="Arial"/>
          <w:sz w:val="20"/>
          <w:szCs w:val="20"/>
        </w:rPr>
        <w:t xml:space="preserve"> винт (20) в затянутом положении. В этом положении пила может использоваться в режиме поперечной резки. Если же Вам требуется выполнить рез длиной более 100мм, ослабьте </w:t>
      </w:r>
      <w:r w:rsidR="00245B9B">
        <w:rPr>
          <w:rFonts w:ascii="Arial" w:hAnsi="Arial" w:cs="Arial"/>
          <w:sz w:val="20"/>
          <w:szCs w:val="20"/>
        </w:rPr>
        <w:t>стопорный</w:t>
      </w:r>
      <w:r w:rsidRPr="00961F9F">
        <w:rPr>
          <w:rFonts w:ascii="Arial" w:hAnsi="Arial" w:cs="Arial"/>
          <w:sz w:val="20"/>
          <w:szCs w:val="20"/>
        </w:rPr>
        <w:t xml:space="preserve"> винт (20) и убедитесь, что пильная голова способна двигаться продольно на направляющих. </w:t>
      </w:r>
    </w:p>
    <w:p w:rsidR="00C442A9" w:rsidRDefault="00C442A9" w:rsidP="003F0C7F">
      <w:pPr>
        <w:widowControl/>
        <w:autoSpaceDE/>
        <w:autoSpaceDN/>
        <w:ind w:left="993"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3F0C7F" w:rsidRPr="003F0C7F" w:rsidRDefault="003F0C7F" w:rsidP="00F34793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ВНИМАНИЕ!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F0C7F">
        <w:rPr>
          <w:rFonts w:ascii="Arial" w:hAnsi="Arial" w:cs="Arial"/>
          <w:sz w:val="20"/>
          <w:szCs w:val="20"/>
        </w:rPr>
        <w:t xml:space="preserve">Для поперечных сечений под углом 90° подвижная </w:t>
      </w:r>
      <w:r w:rsidR="00245B9B">
        <w:rPr>
          <w:rFonts w:ascii="Arial" w:hAnsi="Arial" w:cs="Arial"/>
          <w:sz w:val="20"/>
          <w:szCs w:val="20"/>
        </w:rPr>
        <w:t>упорная планка</w:t>
      </w:r>
      <w:r w:rsidRPr="003F0C7F">
        <w:rPr>
          <w:rFonts w:ascii="Arial" w:hAnsi="Arial" w:cs="Arial"/>
          <w:sz w:val="20"/>
          <w:szCs w:val="20"/>
        </w:rPr>
        <w:t xml:space="preserve"> (16</w:t>
      </w:r>
      <w:r w:rsidRPr="003F0C7F">
        <w:rPr>
          <w:rFonts w:ascii="Arial" w:hAnsi="Arial" w:cs="Arial"/>
          <w:sz w:val="20"/>
          <w:szCs w:val="20"/>
          <w:lang w:val="en-US"/>
        </w:rPr>
        <w:t>a</w:t>
      </w:r>
      <w:r w:rsidRPr="003F0C7F">
        <w:rPr>
          <w:rFonts w:ascii="Arial" w:hAnsi="Arial" w:cs="Arial"/>
          <w:sz w:val="20"/>
          <w:szCs w:val="20"/>
        </w:rPr>
        <w:t xml:space="preserve">) должна быть зафиксирована во внутреннем положении.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>Откройте установочный винт (16</w:t>
      </w:r>
      <w:r w:rsidRPr="003F0C7F">
        <w:rPr>
          <w:rFonts w:ascii="Arial" w:hAnsi="Arial" w:cs="Arial"/>
          <w:sz w:val="20"/>
          <w:szCs w:val="20"/>
          <w:lang w:val="en-US"/>
        </w:rPr>
        <w:t>b</w:t>
      </w:r>
      <w:r w:rsidRPr="003F0C7F">
        <w:rPr>
          <w:rFonts w:ascii="Arial" w:hAnsi="Arial" w:cs="Arial"/>
          <w:sz w:val="20"/>
          <w:szCs w:val="20"/>
        </w:rPr>
        <w:t xml:space="preserve">) для подвижной </w:t>
      </w:r>
      <w:r w:rsidR="00963AAD">
        <w:rPr>
          <w:rFonts w:ascii="Arial" w:hAnsi="Arial" w:cs="Arial"/>
          <w:sz w:val="20"/>
          <w:szCs w:val="20"/>
        </w:rPr>
        <w:t>стопорной рейки</w:t>
      </w:r>
      <w:r w:rsidRPr="003F0C7F">
        <w:rPr>
          <w:rFonts w:ascii="Arial" w:hAnsi="Arial" w:cs="Arial"/>
          <w:sz w:val="20"/>
          <w:szCs w:val="20"/>
        </w:rPr>
        <w:t xml:space="preserve"> (16</w:t>
      </w:r>
      <w:r w:rsidRPr="003F0C7F">
        <w:rPr>
          <w:rFonts w:ascii="Arial" w:hAnsi="Arial" w:cs="Arial"/>
          <w:sz w:val="20"/>
          <w:szCs w:val="20"/>
          <w:lang w:val="en-US"/>
        </w:rPr>
        <w:t>a</w:t>
      </w:r>
      <w:r w:rsidRPr="003F0C7F">
        <w:rPr>
          <w:rFonts w:ascii="Arial" w:hAnsi="Arial" w:cs="Arial"/>
          <w:sz w:val="20"/>
          <w:szCs w:val="20"/>
        </w:rPr>
        <w:t xml:space="preserve">) и толкните подвижную </w:t>
      </w:r>
      <w:r w:rsidR="00963AAD">
        <w:rPr>
          <w:rFonts w:ascii="Arial" w:hAnsi="Arial" w:cs="Arial"/>
          <w:sz w:val="20"/>
          <w:szCs w:val="20"/>
        </w:rPr>
        <w:t>стопорная рейка</w:t>
      </w:r>
      <w:r w:rsidRPr="003F0C7F">
        <w:rPr>
          <w:rFonts w:ascii="Arial" w:hAnsi="Arial" w:cs="Arial"/>
          <w:sz w:val="20"/>
          <w:szCs w:val="20"/>
        </w:rPr>
        <w:t xml:space="preserve"> (16</w:t>
      </w:r>
      <w:r w:rsidRPr="003F0C7F">
        <w:rPr>
          <w:rFonts w:ascii="Arial" w:hAnsi="Arial" w:cs="Arial"/>
          <w:sz w:val="20"/>
          <w:szCs w:val="20"/>
          <w:lang w:val="en-US"/>
        </w:rPr>
        <w:t>a</w:t>
      </w:r>
      <w:r w:rsidRPr="003F0C7F">
        <w:rPr>
          <w:rFonts w:ascii="Arial" w:hAnsi="Arial" w:cs="Arial"/>
          <w:sz w:val="20"/>
          <w:szCs w:val="20"/>
        </w:rPr>
        <w:t xml:space="preserve">) внутрь. </w:t>
      </w:r>
    </w:p>
    <w:p w:rsidR="003F0C7F" w:rsidRPr="00C02230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Подвижная </w:t>
      </w:r>
      <w:r w:rsidR="00963AAD">
        <w:rPr>
          <w:rFonts w:ascii="Arial" w:hAnsi="Arial" w:cs="Arial"/>
          <w:sz w:val="20"/>
          <w:szCs w:val="20"/>
        </w:rPr>
        <w:t>стопорная рейка</w:t>
      </w:r>
      <w:r w:rsidR="00245B9B" w:rsidRPr="00245B9B">
        <w:rPr>
          <w:rFonts w:ascii="Arial" w:hAnsi="Arial" w:cs="Arial"/>
          <w:sz w:val="20"/>
          <w:szCs w:val="20"/>
        </w:rPr>
        <w:t xml:space="preserve"> </w:t>
      </w:r>
      <w:r w:rsidRPr="003F0C7F">
        <w:rPr>
          <w:rFonts w:ascii="Arial" w:hAnsi="Arial" w:cs="Arial"/>
          <w:sz w:val="20"/>
          <w:szCs w:val="20"/>
        </w:rPr>
        <w:t>(16</w:t>
      </w:r>
      <w:r w:rsidRPr="003F0C7F">
        <w:rPr>
          <w:rFonts w:ascii="Arial" w:hAnsi="Arial" w:cs="Arial"/>
          <w:sz w:val="20"/>
          <w:szCs w:val="20"/>
          <w:lang w:val="en-US"/>
        </w:rPr>
        <w:t>a</w:t>
      </w:r>
      <w:r w:rsidRPr="003F0C7F">
        <w:rPr>
          <w:rFonts w:ascii="Arial" w:hAnsi="Arial" w:cs="Arial"/>
          <w:sz w:val="20"/>
          <w:szCs w:val="20"/>
        </w:rPr>
        <w:t xml:space="preserve">) должна быть зафиксирована в положении, чтобы </w:t>
      </w:r>
      <w:r w:rsidRPr="00C02230">
        <w:rPr>
          <w:rFonts w:ascii="Arial" w:hAnsi="Arial" w:cs="Arial"/>
          <w:sz w:val="20"/>
          <w:szCs w:val="20"/>
        </w:rPr>
        <w:t xml:space="preserve">расстояние между </w:t>
      </w:r>
      <w:r w:rsidR="00963AAD" w:rsidRPr="00C02230">
        <w:rPr>
          <w:rFonts w:ascii="Arial" w:hAnsi="Arial" w:cs="Arial"/>
          <w:sz w:val="20"/>
          <w:szCs w:val="20"/>
        </w:rPr>
        <w:t>стопорной рейкой</w:t>
      </w:r>
      <w:r w:rsidR="00245B9B" w:rsidRPr="00C02230">
        <w:rPr>
          <w:rFonts w:ascii="Arial" w:hAnsi="Arial" w:cs="Arial"/>
          <w:sz w:val="20"/>
          <w:szCs w:val="20"/>
        </w:rPr>
        <w:t xml:space="preserve"> </w:t>
      </w:r>
      <w:r w:rsidRPr="00C02230">
        <w:rPr>
          <w:rFonts w:ascii="Arial" w:hAnsi="Arial" w:cs="Arial"/>
          <w:sz w:val="20"/>
          <w:szCs w:val="20"/>
        </w:rPr>
        <w:t>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и пильным диском (6) составляло не более 8 мм. </w:t>
      </w:r>
    </w:p>
    <w:p w:rsidR="003F0C7F" w:rsidRPr="00C02230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Перед выполнением разреза убедитесь, что </w:t>
      </w:r>
      <w:r w:rsidR="00963AAD" w:rsidRPr="00C02230">
        <w:rPr>
          <w:rFonts w:ascii="Arial" w:hAnsi="Arial" w:cs="Arial"/>
          <w:sz w:val="20"/>
          <w:szCs w:val="20"/>
        </w:rPr>
        <w:t>стопорная рейка</w:t>
      </w:r>
      <w:r w:rsidRPr="00C02230">
        <w:rPr>
          <w:rFonts w:ascii="Arial" w:hAnsi="Arial" w:cs="Arial"/>
          <w:sz w:val="20"/>
          <w:szCs w:val="20"/>
        </w:rPr>
        <w:t xml:space="preserve"> (16А) и пильн</w:t>
      </w:r>
      <w:r w:rsidR="00245B9B" w:rsidRPr="00C02230">
        <w:rPr>
          <w:rFonts w:ascii="Arial" w:hAnsi="Arial" w:cs="Arial"/>
          <w:sz w:val="20"/>
          <w:szCs w:val="20"/>
        </w:rPr>
        <w:t>ый</w:t>
      </w:r>
      <w:r w:rsidRPr="00C02230">
        <w:rPr>
          <w:rFonts w:ascii="Arial" w:hAnsi="Arial" w:cs="Arial"/>
          <w:sz w:val="20"/>
          <w:szCs w:val="20"/>
        </w:rPr>
        <w:t xml:space="preserve"> </w:t>
      </w:r>
      <w:r w:rsidR="00245B9B" w:rsidRPr="00C02230">
        <w:rPr>
          <w:rFonts w:ascii="Arial" w:hAnsi="Arial" w:cs="Arial"/>
          <w:sz w:val="20"/>
          <w:szCs w:val="20"/>
        </w:rPr>
        <w:t>диск</w:t>
      </w:r>
      <w:r w:rsidRPr="00C02230">
        <w:rPr>
          <w:rFonts w:ascii="Arial" w:hAnsi="Arial" w:cs="Arial"/>
          <w:sz w:val="20"/>
          <w:szCs w:val="20"/>
        </w:rPr>
        <w:t xml:space="preserve"> (6) не сталкиваются. </w:t>
      </w:r>
    </w:p>
    <w:p w:rsidR="003F0C7F" w:rsidRPr="00C02230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Снова затяните установочный винт (16</w:t>
      </w:r>
      <w:r w:rsidRPr="00C02230">
        <w:rPr>
          <w:rFonts w:ascii="Arial" w:hAnsi="Arial" w:cs="Arial"/>
          <w:sz w:val="20"/>
          <w:szCs w:val="20"/>
          <w:lang w:val="en-US"/>
        </w:rPr>
        <w:t>b</w:t>
      </w:r>
      <w:r w:rsidRPr="00C02230">
        <w:rPr>
          <w:rFonts w:ascii="Arial" w:hAnsi="Arial" w:cs="Arial"/>
          <w:sz w:val="20"/>
          <w:szCs w:val="20"/>
        </w:rPr>
        <w:t xml:space="preserve">). </w:t>
      </w:r>
    </w:p>
    <w:p w:rsidR="003F0C7F" w:rsidRPr="00C02230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Переместите головку станка (4) в верхнее положение.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С помощью ручки (1) отодвиньте головку станка (4) и при необходимости зафиксируйте ее в этом положении (в зависимости от ширины резания).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Поместите отрезанный кусок дерева на упорную </w:t>
      </w:r>
      <w:r w:rsidR="00245B9B">
        <w:rPr>
          <w:rFonts w:ascii="Arial" w:hAnsi="Arial" w:cs="Arial"/>
          <w:sz w:val="20"/>
          <w:szCs w:val="20"/>
        </w:rPr>
        <w:t>планку</w:t>
      </w:r>
      <w:r w:rsidRPr="003F0C7F">
        <w:rPr>
          <w:rFonts w:ascii="Arial" w:hAnsi="Arial" w:cs="Arial"/>
          <w:sz w:val="20"/>
          <w:szCs w:val="20"/>
        </w:rPr>
        <w:t xml:space="preserve"> (16) и на поворотный стол (14).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Зафиксируйте материал зажимными приспособлениями (7) на неподвижном пильном столе (15), чтобы предотвратить перемещение материала во время операции резания.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Отпустите переключатель блокировки (3) и нажмите кнопку включения/выключения (2), чтобы запустить двигатель. (См. также пункт 8.13 “изменение скорости " в этой связи.)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С закрепленной на месте направляющей </w:t>
      </w:r>
      <w:r w:rsidR="00245B9B">
        <w:rPr>
          <w:rFonts w:ascii="Arial" w:hAnsi="Arial" w:cs="Arial"/>
          <w:sz w:val="20"/>
          <w:szCs w:val="20"/>
        </w:rPr>
        <w:t>протяжного механизма (21)</w:t>
      </w:r>
      <w:r w:rsidRPr="003F0C7F">
        <w:rPr>
          <w:rFonts w:ascii="Arial" w:hAnsi="Arial" w:cs="Arial"/>
          <w:sz w:val="20"/>
          <w:szCs w:val="20"/>
        </w:rPr>
        <w:t xml:space="preserve">: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используйте ручку (1) для перемещения головки станка (4) равномерно и с легким нажимом вниз до тех пор, пока пильное полотно (6) полностью не прорежет заготовку.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Если </w:t>
      </w:r>
      <w:r w:rsidR="00245B9B">
        <w:rPr>
          <w:rFonts w:ascii="Arial" w:hAnsi="Arial" w:cs="Arial"/>
          <w:sz w:val="20"/>
          <w:szCs w:val="20"/>
        </w:rPr>
        <w:t>протяжный механизм (21) не закреплён на месте</w:t>
      </w:r>
      <w:r w:rsidRPr="003F0C7F">
        <w:rPr>
          <w:rFonts w:ascii="Arial" w:hAnsi="Arial" w:cs="Arial"/>
          <w:sz w:val="20"/>
          <w:szCs w:val="20"/>
        </w:rPr>
        <w:t xml:space="preserve">: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 xml:space="preserve">вытяните головку машины (4) до упора вперед. Опустите ручку (1) до самого </w:t>
      </w:r>
      <w:r w:rsidR="00245B9B">
        <w:rPr>
          <w:rFonts w:ascii="Arial" w:hAnsi="Arial" w:cs="Arial"/>
          <w:sz w:val="20"/>
          <w:szCs w:val="20"/>
        </w:rPr>
        <w:t>низа</w:t>
      </w:r>
      <w:r w:rsidRPr="003F0C7F">
        <w:rPr>
          <w:rFonts w:ascii="Arial" w:hAnsi="Arial" w:cs="Arial"/>
          <w:sz w:val="20"/>
          <w:szCs w:val="20"/>
        </w:rPr>
        <w:t>, применяя постоянное и легкое дав</w:t>
      </w:r>
      <w:r w:rsidR="00245B9B">
        <w:rPr>
          <w:rFonts w:ascii="Arial" w:hAnsi="Arial" w:cs="Arial"/>
          <w:sz w:val="20"/>
          <w:szCs w:val="20"/>
        </w:rPr>
        <w:t>ление</w:t>
      </w:r>
      <w:r w:rsidRPr="003F0C7F">
        <w:rPr>
          <w:rFonts w:ascii="Arial" w:hAnsi="Arial" w:cs="Arial"/>
          <w:sz w:val="20"/>
          <w:szCs w:val="20"/>
        </w:rPr>
        <w:t>. Теперь медленно и равномерно надавите на головку станка</w:t>
      </w:r>
      <w:r w:rsidR="00963AAD">
        <w:rPr>
          <w:rFonts w:ascii="Arial" w:hAnsi="Arial" w:cs="Arial"/>
          <w:sz w:val="20"/>
          <w:szCs w:val="20"/>
        </w:rPr>
        <w:t xml:space="preserve"> вперёд</w:t>
      </w:r>
      <w:r w:rsidRPr="003F0C7F">
        <w:rPr>
          <w:rFonts w:ascii="Arial" w:hAnsi="Arial" w:cs="Arial"/>
          <w:sz w:val="20"/>
          <w:szCs w:val="20"/>
        </w:rPr>
        <w:t xml:space="preserve"> (4) до тех пор, пока пильный диск (6) полностью не прорежет заготовку. </w:t>
      </w:r>
    </w:p>
    <w:p w:rsidR="003F0C7F" w:rsidRPr="003F0C7F" w:rsidRDefault="003F0C7F" w:rsidP="00F34793">
      <w:pPr>
        <w:pStyle w:val="a5"/>
        <w:widowControl/>
        <w:numPr>
          <w:ilvl w:val="1"/>
          <w:numId w:val="6"/>
        </w:numPr>
        <w:tabs>
          <w:tab w:val="left" w:pos="2268"/>
        </w:tabs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3F0C7F">
        <w:rPr>
          <w:rFonts w:ascii="Arial" w:hAnsi="Arial" w:cs="Arial"/>
          <w:sz w:val="20"/>
          <w:szCs w:val="20"/>
        </w:rPr>
        <w:t>По завершении операции резки</w:t>
      </w:r>
      <w:r w:rsidR="00963AAD">
        <w:rPr>
          <w:rFonts w:ascii="Arial" w:hAnsi="Arial" w:cs="Arial"/>
          <w:sz w:val="20"/>
          <w:szCs w:val="20"/>
        </w:rPr>
        <w:t xml:space="preserve"> плавно</w:t>
      </w:r>
      <w:r w:rsidRPr="003F0C7F">
        <w:rPr>
          <w:rFonts w:ascii="Arial" w:hAnsi="Arial" w:cs="Arial"/>
          <w:sz w:val="20"/>
          <w:szCs w:val="20"/>
        </w:rPr>
        <w:t xml:space="preserve"> верните головку станка в верхнее (основное) положение и отпустите кнопку включения/ выключения (2). </w:t>
      </w:r>
    </w:p>
    <w:p w:rsidR="003F0C7F" w:rsidRPr="00F34793" w:rsidRDefault="003F0C7F" w:rsidP="00F34793">
      <w:pPr>
        <w:ind w:left="1134" w:right="1134"/>
        <w:rPr>
          <w:rFonts w:ascii="Arial" w:hAnsi="Arial" w:cs="Arial"/>
          <w:sz w:val="21"/>
        </w:rPr>
      </w:pPr>
      <w:r w:rsidRPr="00F34793">
        <w:rPr>
          <w:rFonts w:ascii="Arial" w:hAnsi="Arial" w:cs="Arial"/>
          <w:b/>
          <w:sz w:val="21"/>
        </w:rPr>
        <w:t xml:space="preserve">ВНИМАНИЕ! </w:t>
      </w:r>
      <w:r w:rsidRPr="00F34793">
        <w:rPr>
          <w:rFonts w:ascii="Arial" w:hAnsi="Arial" w:cs="Arial"/>
          <w:sz w:val="21"/>
        </w:rPr>
        <w:t xml:space="preserve">Машина выполняет восходящий ход автоматически из-за возвратной пружины, т. е. не </w:t>
      </w:r>
      <w:r w:rsidR="00963AAD" w:rsidRPr="00F34793">
        <w:rPr>
          <w:rFonts w:ascii="Arial" w:hAnsi="Arial" w:cs="Arial"/>
          <w:sz w:val="21"/>
        </w:rPr>
        <w:t>отпускайте резко</w:t>
      </w:r>
      <w:r w:rsidRPr="00F34793">
        <w:rPr>
          <w:rFonts w:ascii="Arial" w:hAnsi="Arial" w:cs="Arial"/>
          <w:sz w:val="21"/>
        </w:rPr>
        <w:t xml:space="preserve"> ручку (1) после завершения разреза; вместо этого позвольте головке машины медленно двигаться вверх, применяя легкое встречное давление</w:t>
      </w:r>
    </w:p>
    <w:p w:rsidR="00305250" w:rsidRDefault="00737FB3" w:rsidP="00F34793">
      <w:pPr>
        <w:ind w:left="1134" w:right="1134"/>
        <w:rPr>
          <w:rFonts w:ascii="Arial" w:eastAsiaTheme="minorEastAsia" w:hAnsi="Arial" w:cs="Arial"/>
          <w:sz w:val="21"/>
          <w:lang w:eastAsia="zh-CN"/>
        </w:rPr>
      </w:pPr>
      <w:r w:rsidRPr="00F34793">
        <w:rPr>
          <w:rFonts w:ascii="Arial" w:hAnsi="Arial" w:cs="Arial"/>
          <w:sz w:val="21"/>
        </w:rPr>
        <w:t>Поперечный рез 90° и поворотный стол 0° - 45° (рис. 1/7/8)</w:t>
      </w:r>
    </w:p>
    <w:p w:rsidR="00BF47C4" w:rsidRPr="00BF47C4" w:rsidRDefault="00BF47C4" w:rsidP="00F34793">
      <w:pPr>
        <w:ind w:left="1134" w:right="1134"/>
        <w:rPr>
          <w:rFonts w:ascii="Arial" w:eastAsiaTheme="minorEastAsia" w:hAnsi="Arial" w:cs="Arial"/>
          <w:sz w:val="21"/>
          <w:lang w:eastAsia="zh-CN"/>
        </w:rPr>
      </w:pPr>
    </w:p>
    <w:p w:rsidR="00737FB3" w:rsidRPr="00BF47C4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Торцовочная пила может быть использована для выполнения наклонных резов от 0° </w:t>
      </w:r>
      <w:r w:rsidR="00963AAD" w:rsidRPr="00C02230">
        <w:rPr>
          <w:rFonts w:ascii="Arial" w:hAnsi="Arial" w:cs="Arial"/>
          <w:sz w:val="20"/>
          <w:szCs w:val="20"/>
        </w:rPr>
        <w:t xml:space="preserve">до 45° влево и 0° до </w:t>
      </w:r>
      <w:r w:rsidRPr="00C02230">
        <w:rPr>
          <w:rFonts w:ascii="Arial" w:hAnsi="Arial" w:cs="Arial"/>
          <w:sz w:val="20"/>
          <w:szCs w:val="20"/>
        </w:rPr>
        <w:t xml:space="preserve">45° вправо по отношению к оси инструмента. </w:t>
      </w:r>
    </w:p>
    <w:p w:rsidR="00BF47C4" w:rsidRPr="00C02230" w:rsidRDefault="00BF47C4" w:rsidP="00BF47C4">
      <w:pPr>
        <w:pStyle w:val="a5"/>
        <w:widowControl/>
        <w:autoSpaceDE/>
        <w:autoSpaceDN/>
        <w:ind w:left="1701" w:rightChars="400" w:right="880" w:firstLine="0"/>
        <w:jc w:val="both"/>
        <w:rPr>
          <w:rFonts w:ascii="Arial" w:hAnsi="Arial" w:cs="Arial"/>
          <w:sz w:val="20"/>
          <w:szCs w:val="20"/>
        </w:rPr>
      </w:pPr>
    </w:p>
    <w:p w:rsidR="00737FB3" w:rsidRDefault="00737FB3" w:rsidP="00F34793">
      <w:pPr>
        <w:ind w:left="1134" w:right="1134"/>
        <w:rPr>
          <w:rFonts w:ascii="Arial" w:eastAsiaTheme="minorEastAsia" w:hAnsi="Arial" w:cs="Arial"/>
          <w:sz w:val="21"/>
          <w:lang w:eastAsia="zh-CN"/>
        </w:rPr>
      </w:pPr>
      <w:r w:rsidRPr="00F34793">
        <w:rPr>
          <w:rFonts w:ascii="Arial" w:hAnsi="Arial" w:cs="Arial"/>
          <w:sz w:val="21"/>
        </w:rPr>
        <w:t xml:space="preserve"> </w:t>
      </w:r>
      <w:r w:rsidRPr="00F34793">
        <w:rPr>
          <w:rFonts w:ascii="Arial" w:hAnsi="Arial" w:cs="Arial"/>
          <w:b/>
          <w:sz w:val="21"/>
        </w:rPr>
        <w:t xml:space="preserve">ВНИМАНИЕ! </w:t>
      </w:r>
      <w:r w:rsidRPr="00F34793">
        <w:rPr>
          <w:rFonts w:ascii="Arial" w:hAnsi="Arial" w:cs="Arial"/>
          <w:sz w:val="21"/>
        </w:rPr>
        <w:t xml:space="preserve">Для поперечных </w:t>
      </w:r>
      <w:r w:rsidR="00EB3255" w:rsidRPr="00F34793">
        <w:rPr>
          <w:rFonts w:ascii="Arial" w:hAnsi="Arial" w:cs="Arial"/>
          <w:sz w:val="21"/>
        </w:rPr>
        <w:t>резов</w:t>
      </w:r>
      <w:r w:rsidRPr="00F34793">
        <w:rPr>
          <w:rFonts w:ascii="Arial" w:hAnsi="Arial" w:cs="Arial"/>
          <w:sz w:val="21"/>
        </w:rPr>
        <w:t xml:space="preserve"> под углом 90° подвижная стопорная рейка (16a) должна быть зафиксирована во внутреннем положении. </w:t>
      </w:r>
    </w:p>
    <w:p w:rsidR="00BF47C4" w:rsidRPr="00BF47C4" w:rsidRDefault="00BF47C4" w:rsidP="00F34793">
      <w:pPr>
        <w:ind w:left="1134" w:right="1134"/>
        <w:rPr>
          <w:rFonts w:ascii="Arial" w:eastAsiaTheme="minorEastAsia" w:hAnsi="Arial" w:cs="Arial"/>
          <w:sz w:val="21"/>
          <w:lang w:eastAsia="zh-CN"/>
        </w:rPr>
      </w:pPr>
    </w:p>
    <w:p w:rsidR="00737FB3" w:rsidRPr="00C02230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Откройте установочный винт (16</w:t>
      </w:r>
      <w:r w:rsidRPr="00C02230">
        <w:rPr>
          <w:rFonts w:ascii="Arial" w:hAnsi="Arial" w:cs="Arial"/>
          <w:sz w:val="20"/>
          <w:szCs w:val="20"/>
          <w:lang w:val="en-US"/>
        </w:rPr>
        <w:t>b</w:t>
      </w:r>
      <w:r w:rsidRPr="00C02230">
        <w:rPr>
          <w:rFonts w:ascii="Arial" w:hAnsi="Arial" w:cs="Arial"/>
          <w:sz w:val="20"/>
          <w:szCs w:val="20"/>
        </w:rPr>
        <w:t>) для подвижной стопорной рейки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>) и толкните подвижную стопорную рейку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внутрь. </w:t>
      </w:r>
    </w:p>
    <w:p w:rsidR="00737FB3" w:rsidRPr="00C02230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Подвижная </w:t>
      </w:r>
      <w:r w:rsidR="00963AAD" w:rsidRPr="00C02230">
        <w:rPr>
          <w:rFonts w:ascii="Arial" w:hAnsi="Arial" w:cs="Arial"/>
          <w:sz w:val="20"/>
          <w:szCs w:val="20"/>
        </w:rPr>
        <w:t>стопорная</w:t>
      </w:r>
      <w:r w:rsidRPr="00C02230">
        <w:rPr>
          <w:rFonts w:ascii="Arial" w:hAnsi="Arial" w:cs="Arial"/>
          <w:sz w:val="20"/>
          <w:szCs w:val="20"/>
        </w:rPr>
        <w:t xml:space="preserve"> рейка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должна быть закреплена так, чтобы расстояние между </w:t>
      </w:r>
      <w:r w:rsidR="00963AAD" w:rsidRPr="00C02230">
        <w:rPr>
          <w:rFonts w:ascii="Arial" w:hAnsi="Arial" w:cs="Arial"/>
          <w:sz w:val="20"/>
          <w:szCs w:val="20"/>
        </w:rPr>
        <w:t>стопорной</w:t>
      </w:r>
      <w:r w:rsidRPr="00C02230">
        <w:rPr>
          <w:rFonts w:ascii="Arial" w:hAnsi="Arial" w:cs="Arial"/>
          <w:sz w:val="20"/>
          <w:szCs w:val="20"/>
        </w:rPr>
        <w:t xml:space="preserve"> рейкой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и пильным диском (6) составляло не менее 8 мм. </w:t>
      </w:r>
    </w:p>
    <w:p w:rsidR="00737FB3" w:rsidRPr="00C02230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Перед выполнением разреза убедитесь, что </w:t>
      </w:r>
      <w:r w:rsidR="00963AAD" w:rsidRPr="00C02230">
        <w:rPr>
          <w:rFonts w:ascii="Arial" w:hAnsi="Arial" w:cs="Arial"/>
          <w:sz w:val="20"/>
          <w:szCs w:val="20"/>
        </w:rPr>
        <w:t>стопорная</w:t>
      </w:r>
      <w:r w:rsidRPr="00C02230">
        <w:rPr>
          <w:rFonts w:ascii="Arial" w:hAnsi="Arial" w:cs="Arial"/>
          <w:sz w:val="20"/>
          <w:szCs w:val="20"/>
        </w:rPr>
        <w:t xml:space="preserve"> рейка (16А) и </w:t>
      </w:r>
      <w:r w:rsidR="00963AAD" w:rsidRPr="00C02230">
        <w:rPr>
          <w:rFonts w:ascii="Arial" w:hAnsi="Arial" w:cs="Arial"/>
          <w:sz w:val="20"/>
          <w:szCs w:val="20"/>
        </w:rPr>
        <w:t>пильный диск</w:t>
      </w:r>
      <w:r w:rsidRPr="00C02230">
        <w:rPr>
          <w:rFonts w:ascii="Arial" w:hAnsi="Arial" w:cs="Arial"/>
          <w:sz w:val="20"/>
          <w:szCs w:val="20"/>
        </w:rPr>
        <w:t xml:space="preserve"> (6) не сталкиваются. </w:t>
      </w:r>
    </w:p>
    <w:p w:rsidR="00737FB3" w:rsidRPr="00737FB3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737FB3">
        <w:rPr>
          <w:rFonts w:ascii="Arial" w:hAnsi="Arial" w:cs="Arial"/>
          <w:sz w:val="20"/>
          <w:szCs w:val="20"/>
        </w:rPr>
        <w:t>Снова закрепите установочный винт (16</w:t>
      </w:r>
      <w:r w:rsidRPr="00737FB3">
        <w:rPr>
          <w:rFonts w:ascii="Arial" w:hAnsi="Arial" w:cs="Arial"/>
          <w:sz w:val="20"/>
          <w:szCs w:val="20"/>
          <w:lang w:val="en-US"/>
        </w:rPr>
        <w:t>b</w:t>
      </w:r>
      <w:r w:rsidRPr="00737FB3">
        <w:rPr>
          <w:rFonts w:ascii="Arial" w:hAnsi="Arial" w:cs="Arial"/>
          <w:sz w:val="20"/>
          <w:szCs w:val="20"/>
        </w:rPr>
        <w:t xml:space="preserve">). </w:t>
      </w:r>
    </w:p>
    <w:p w:rsidR="00737FB3" w:rsidRPr="00737FB3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737FB3">
        <w:rPr>
          <w:rFonts w:ascii="Arial" w:hAnsi="Arial" w:cs="Arial"/>
          <w:sz w:val="20"/>
          <w:szCs w:val="20"/>
        </w:rPr>
        <w:t xml:space="preserve">Ослабьте </w:t>
      </w:r>
      <w:r w:rsidR="002646D3">
        <w:rPr>
          <w:rFonts w:ascii="Arial" w:hAnsi="Arial" w:cs="Arial"/>
          <w:sz w:val="20"/>
          <w:szCs w:val="20"/>
        </w:rPr>
        <w:t>запорную ручку</w:t>
      </w:r>
      <w:r w:rsidRPr="00737FB3">
        <w:rPr>
          <w:rFonts w:ascii="Arial" w:hAnsi="Arial" w:cs="Arial"/>
          <w:sz w:val="20"/>
          <w:szCs w:val="20"/>
        </w:rPr>
        <w:t xml:space="preserve"> (11) если он</w:t>
      </w:r>
      <w:r w:rsidR="002646D3">
        <w:rPr>
          <w:rFonts w:ascii="Arial" w:hAnsi="Arial" w:cs="Arial"/>
          <w:sz w:val="20"/>
          <w:szCs w:val="20"/>
        </w:rPr>
        <w:t>а</w:t>
      </w:r>
      <w:r w:rsidRPr="00737FB3">
        <w:rPr>
          <w:rFonts w:ascii="Arial" w:hAnsi="Arial" w:cs="Arial"/>
          <w:sz w:val="20"/>
          <w:szCs w:val="20"/>
        </w:rPr>
        <w:t xml:space="preserve"> затянут</w:t>
      </w:r>
      <w:r w:rsidR="002646D3">
        <w:rPr>
          <w:rFonts w:ascii="Arial" w:hAnsi="Arial" w:cs="Arial"/>
          <w:sz w:val="20"/>
          <w:szCs w:val="20"/>
        </w:rPr>
        <w:t>а</w:t>
      </w:r>
      <w:r w:rsidRPr="00737FB3">
        <w:rPr>
          <w:rFonts w:ascii="Arial" w:hAnsi="Arial" w:cs="Arial"/>
          <w:sz w:val="20"/>
          <w:szCs w:val="20"/>
        </w:rPr>
        <w:t xml:space="preserve">, потяните указательным пальцем вверх рычаг фиксации (35) и с помощью </w:t>
      </w:r>
      <w:r w:rsidR="002646D3">
        <w:rPr>
          <w:rFonts w:ascii="Arial" w:hAnsi="Arial" w:cs="Arial"/>
          <w:sz w:val="20"/>
          <w:szCs w:val="20"/>
        </w:rPr>
        <w:t>запорной ручки</w:t>
      </w:r>
      <w:r w:rsidRPr="00737FB3">
        <w:rPr>
          <w:rFonts w:ascii="Arial" w:hAnsi="Arial" w:cs="Arial"/>
          <w:sz w:val="20"/>
          <w:szCs w:val="20"/>
        </w:rPr>
        <w:t xml:space="preserve"> (11) установите поворотный стол (14) на нужный угол. </w:t>
      </w:r>
    </w:p>
    <w:p w:rsidR="00737FB3" w:rsidRPr="00737FB3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737FB3">
        <w:rPr>
          <w:rFonts w:ascii="Arial" w:hAnsi="Arial" w:cs="Arial"/>
          <w:sz w:val="20"/>
          <w:szCs w:val="20"/>
        </w:rPr>
        <w:t xml:space="preserve">Указатель (12) на поворотном столе должен соответствовать требуемому углу на шкале (13) на неподвижном пильном столе (15). </w:t>
      </w:r>
    </w:p>
    <w:p w:rsidR="00737FB3" w:rsidRPr="00737FB3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737FB3">
        <w:rPr>
          <w:rFonts w:ascii="Arial" w:hAnsi="Arial" w:cs="Arial"/>
          <w:sz w:val="20"/>
          <w:szCs w:val="20"/>
        </w:rPr>
        <w:t xml:space="preserve">Снова затяните </w:t>
      </w:r>
      <w:r w:rsidR="002646D3">
        <w:rPr>
          <w:rFonts w:ascii="Arial" w:hAnsi="Arial" w:cs="Arial"/>
          <w:sz w:val="20"/>
          <w:szCs w:val="20"/>
        </w:rPr>
        <w:t>запорную</w:t>
      </w:r>
      <w:r w:rsidRPr="00737FB3">
        <w:rPr>
          <w:rFonts w:ascii="Arial" w:hAnsi="Arial" w:cs="Arial"/>
          <w:sz w:val="20"/>
          <w:szCs w:val="20"/>
        </w:rPr>
        <w:t xml:space="preserve"> ручку (11), чтобы закрепить поворотный стол (14). </w:t>
      </w:r>
    </w:p>
    <w:p w:rsidR="00305250" w:rsidRPr="00737FB3" w:rsidRDefault="00737FB3" w:rsidP="00F34793">
      <w:pPr>
        <w:pStyle w:val="a5"/>
        <w:widowControl/>
        <w:numPr>
          <w:ilvl w:val="0"/>
          <w:numId w:val="1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737FB3">
        <w:rPr>
          <w:rFonts w:ascii="Arial" w:hAnsi="Arial" w:cs="Arial"/>
          <w:sz w:val="20"/>
          <w:szCs w:val="20"/>
        </w:rPr>
        <w:t>Вырезать, как описано в разделе 8.3.</w:t>
      </w:r>
    </w:p>
    <w:p w:rsidR="007864BF" w:rsidRDefault="007864BF" w:rsidP="00EB3255">
      <w:pPr>
        <w:widowControl/>
        <w:autoSpaceDE/>
        <w:autoSpaceDN/>
        <w:ind w:left="360"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EB3255" w:rsidRPr="00C02230" w:rsidRDefault="00EB3255" w:rsidP="00BF47C4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sz w:val="20"/>
          <w:szCs w:val="20"/>
        </w:rPr>
      </w:pPr>
      <w:r w:rsidRPr="00C02230">
        <w:rPr>
          <w:rFonts w:ascii="Arial" w:hAnsi="Arial" w:cs="Arial"/>
          <w:b/>
          <w:sz w:val="20"/>
          <w:szCs w:val="20"/>
        </w:rPr>
        <w:t>Прецизионная регулировка упора для реза под углом 45° (рис. 1/2/5/9/10)</w:t>
      </w:r>
    </w:p>
    <w:p w:rsidR="007864BF" w:rsidRDefault="007864BF" w:rsidP="00EB3255">
      <w:pPr>
        <w:widowControl/>
        <w:autoSpaceDE/>
        <w:autoSpaceDN/>
        <w:ind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EB3255" w:rsidRDefault="00EB3255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02230">
        <w:rPr>
          <w:rFonts w:ascii="Arial" w:hAnsi="Arial" w:cs="Arial"/>
          <w:sz w:val="20"/>
          <w:szCs w:val="20"/>
        </w:rPr>
        <w:t xml:space="preserve">Угол остановки не выставлен. </w:t>
      </w:r>
    </w:p>
    <w:p w:rsidR="00BF47C4" w:rsidRPr="00BF47C4" w:rsidRDefault="00BF47C4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B3255" w:rsidRPr="00C02230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Опустите головку станка (4) и закрепите ее с помощью стопорного болта (23). </w:t>
      </w:r>
    </w:p>
    <w:p w:rsidR="00EB3255" w:rsidRPr="00BF47C4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Зафиксируйте поворотный стол (14) в положении 0°. </w:t>
      </w:r>
    </w:p>
    <w:p w:rsidR="00BF47C4" w:rsidRPr="00C02230" w:rsidRDefault="00BF47C4" w:rsidP="00BF47C4">
      <w:pPr>
        <w:pStyle w:val="a5"/>
        <w:widowControl/>
        <w:autoSpaceDE/>
        <w:autoSpaceDN/>
        <w:ind w:left="2540" w:rightChars="400" w:right="880" w:firstLine="0"/>
        <w:jc w:val="both"/>
        <w:rPr>
          <w:rFonts w:ascii="Arial" w:hAnsi="Arial" w:cs="Arial"/>
          <w:sz w:val="20"/>
          <w:szCs w:val="20"/>
        </w:rPr>
      </w:pPr>
    </w:p>
    <w:p w:rsidR="00EB3255" w:rsidRDefault="00EB3255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02230">
        <w:rPr>
          <w:rFonts w:ascii="Arial" w:hAnsi="Arial" w:cs="Arial"/>
          <w:b/>
          <w:sz w:val="20"/>
          <w:szCs w:val="20"/>
        </w:rPr>
        <w:t>ВНИМАНИЕ!</w:t>
      </w:r>
      <w:r w:rsidRPr="00C02230">
        <w:rPr>
          <w:rFonts w:ascii="Arial" w:hAnsi="Arial" w:cs="Arial"/>
          <w:sz w:val="20"/>
          <w:szCs w:val="20"/>
        </w:rPr>
        <w:t xml:space="preserve"> Для торцевых разрезов наклонная пильной головкой левая сторона подвижных упорных направляющих (16a) должна быть зафиксирована во внешнем положении. </w:t>
      </w:r>
    </w:p>
    <w:p w:rsidR="00BF47C4" w:rsidRPr="00BF47C4" w:rsidRDefault="00BF47C4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B3255" w:rsidRPr="00C02230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Откройте установочный винт (16b) для подвижной стопорной рейки (16a) и выдвиньте подвижную стопорную рейку (16a) наружу. </w:t>
      </w:r>
    </w:p>
    <w:p w:rsidR="00EB3255" w:rsidRPr="00C02230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Подвижная стопорная рейка (16a) должна быть закреплена достаточно далеко перед самым внутренним положением, чтобы расстояние между стопорной рейкой (16a) и пильным диском (6) составляло не более 8 мм. </w:t>
      </w:r>
    </w:p>
    <w:p w:rsidR="00EB3255" w:rsidRPr="00C02230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Правая сторона подвижных упорных направляющих (16a) должна находиться во внутреннем положении. </w:t>
      </w:r>
    </w:p>
    <w:p w:rsidR="00EB3255" w:rsidRPr="00EB3255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Перед выполнением разреза убедитесь, что упорная рейка (16А) и пильное полотно (6) не сталкиваются</w:t>
      </w:r>
      <w:r w:rsidRPr="00EB3255">
        <w:rPr>
          <w:rFonts w:ascii="Arial" w:hAnsi="Arial" w:cs="Arial"/>
          <w:sz w:val="20"/>
          <w:szCs w:val="20"/>
        </w:rPr>
        <w:t xml:space="preserve">. </w:t>
      </w:r>
    </w:p>
    <w:p w:rsidR="00EB3255" w:rsidRPr="00EB3255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EB3255">
        <w:rPr>
          <w:rFonts w:ascii="Arial" w:hAnsi="Arial" w:cs="Arial"/>
          <w:sz w:val="20"/>
          <w:szCs w:val="20"/>
        </w:rPr>
        <w:t xml:space="preserve">Ослабьте установочный винт (22) и с помощью ручки (1) поверните головку станка (4) на 45° влево. </w:t>
      </w:r>
    </w:p>
    <w:p w:rsidR="00EB3255" w:rsidRPr="00EB3255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EB3255">
        <w:rPr>
          <w:rFonts w:ascii="Arial" w:hAnsi="Arial" w:cs="Arial"/>
          <w:sz w:val="20"/>
          <w:szCs w:val="20"/>
        </w:rPr>
        <w:t xml:space="preserve">45° - положение углового упора (B) между пильным диском (6) и поворотным столом (14). </w:t>
      </w:r>
    </w:p>
    <w:p w:rsidR="00EB3255" w:rsidRPr="00BF47C4" w:rsidRDefault="00EB3255" w:rsidP="00BF47C4">
      <w:pPr>
        <w:pStyle w:val="a5"/>
        <w:widowControl/>
        <w:numPr>
          <w:ilvl w:val="1"/>
          <w:numId w:val="18"/>
        </w:numPr>
        <w:autoSpaceDE/>
        <w:autoSpaceDN/>
        <w:ind w:left="1701" w:rightChars="400" w:right="88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B3255">
        <w:rPr>
          <w:rFonts w:ascii="Arial" w:hAnsi="Arial" w:cs="Arial"/>
          <w:sz w:val="20"/>
          <w:szCs w:val="20"/>
        </w:rPr>
        <w:t xml:space="preserve">Ослабьте стопорную гайку (27a) и отрегулируйте регулировочный винт (27) до тех пор, пока угол между пильным диском (6) и поворотным столом (14) не достигнет 45°. </w:t>
      </w:r>
    </w:p>
    <w:p w:rsidR="00BF47C4" w:rsidRPr="00EB3255" w:rsidRDefault="00BF47C4" w:rsidP="00BF47C4">
      <w:pPr>
        <w:pStyle w:val="a5"/>
        <w:widowControl/>
        <w:autoSpaceDE/>
        <w:autoSpaceDN/>
        <w:ind w:left="1701" w:rightChars="400" w:right="880" w:firstLine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8C5C55" w:rsidRDefault="008C5C55" w:rsidP="00BF47C4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sz w:val="20"/>
          <w:szCs w:val="20"/>
        </w:rPr>
      </w:pPr>
    </w:p>
    <w:p w:rsidR="008C5C55" w:rsidRDefault="008C5C55" w:rsidP="00BF47C4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sz w:val="20"/>
          <w:szCs w:val="20"/>
        </w:rPr>
      </w:pPr>
    </w:p>
    <w:p w:rsidR="00EB3255" w:rsidRDefault="00EB3255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02230">
        <w:rPr>
          <w:rFonts w:ascii="Arial" w:hAnsi="Arial" w:cs="Arial"/>
          <w:b/>
          <w:sz w:val="20"/>
          <w:szCs w:val="20"/>
        </w:rPr>
        <w:t>Торцевой рез 0° - 45° и поворотный стол 0° (рис. 1/2/11)</w:t>
      </w:r>
    </w:p>
    <w:p w:rsidR="00BF47C4" w:rsidRPr="00BF47C4" w:rsidRDefault="00BF47C4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B3255" w:rsidRPr="00BF47C4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Для поперечных резов от 0° - 45° по отношению к рабочей стороне. </w:t>
      </w:r>
    </w:p>
    <w:p w:rsidR="00BF47C4" w:rsidRPr="00C02230" w:rsidRDefault="00BF47C4" w:rsidP="00BF47C4">
      <w:pPr>
        <w:pStyle w:val="a5"/>
        <w:widowControl/>
        <w:autoSpaceDE/>
        <w:autoSpaceDN/>
        <w:ind w:left="1920" w:rightChars="400" w:right="880" w:firstLine="0"/>
        <w:jc w:val="both"/>
        <w:rPr>
          <w:rFonts w:ascii="Arial" w:hAnsi="Arial" w:cs="Arial"/>
          <w:sz w:val="20"/>
          <w:szCs w:val="20"/>
        </w:rPr>
      </w:pPr>
    </w:p>
    <w:p w:rsidR="00EB3255" w:rsidRDefault="00EB3255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02230">
        <w:rPr>
          <w:rFonts w:ascii="Arial" w:hAnsi="Arial" w:cs="Arial"/>
          <w:b/>
          <w:sz w:val="20"/>
          <w:szCs w:val="20"/>
        </w:rPr>
        <w:t>ВНИМАНИЕ!</w:t>
      </w:r>
      <w:r w:rsidRPr="00C02230">
        <w:rPr>
          <w:rFonts w:ascii="Arial" w:hAnsi="Arial" w:cs="Arial"/>
          <w:sz w:val="20"/>
          <w:szCs w:val="20"/>
        </w:rPr>
        <w:t xml:space="preserve"> Для торцевых разрезов наклонная пильной головкой левая сторона подвижных упорных направляющих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должна быть зафиксирована во внешнем положении. </w:t>
      </w:r>
    </w:p>
    <w:p w:rsidR="00BF47C4" w:rsidRPr="00BF47C4" w:rsidRDefault="00BF47C4" w:rsidP="00BF47C4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Откройте установочный винт (16</w:t>
      </w:r>
      <w:r w:rsidRPr="00C02230">
        <w:rPr>
          <w:rFonts w:ascii="Arial" w:hAnsi="Arial" w:cs="Arial"/>
          <w:sz w:val="20"/>
          <w:szCs w:val="20"/>
          <w:lang w:val="en-US"/>
        </w:rPr>
        <w:t>b</w:t>
      </w:r>
      <w:r w:rsidRPr="00C02230">
        <w:rPr>
          <w:rFonts w:ascii="Arial" w:hAnsi="Arial" w:cs="Arial"/>
          <w:sz w:val="20"/>
          <w:szCs w:val="20"/>
        </w:rPr>
        <w:t>) для подвижной стопорной рейки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>) и выдвиньте подвижную стопорную рейку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наружу.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Подвижная упорная рейка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>) должна быть закреплена достаточно далеко перед самым внутренним положением, чтобы расстояние между упорной рейкой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 xml:space="preserve">) и пильным диском (6) составляло не менее 8 мм.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Правая сторона подвижных упорных направляющих (16</w:t>
      </w:r>
      <w:r w:rsidRPr="00C02230">
        <w:rPr>
          <w:rFonts w:ascii="Arial" w:hAnsi="Arial" w:cs="Arial"/>
          <w:sz w:val="20"/>
          <w:szCs w:val="20"/>
          <w:lang w:val="en-US"/>
        </w:rPr>
        <w:t>a</w:t>
      </w:r>
      <w:r w:rsidRPr="00C02230">
        <w:rPr>
          <w:rFonts w:ascii="Arial" w:hAnsi="Arial" w:cs="Arial"/>
          <w:sz w:val="20"/>
          <w:szCs w:val="20"/>
        </w:rPr>
        <w:t>) должна находиться во внутреннем положении.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Перед выполнением разреза убедитесь, что упорная рейка (16А) и пильное полотно (6) не сталкиваются.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>Снова закрепите установочный винт (16</w:t>
      </w:r>
      <w:r w:rsidRPr="00C02230">
        <w:rPr>
          <w:rFonts w:ascii="Arial" w:hAnsi="Arial" w:cs="Arial"/>
          <w:sz w:val="20"/>
          <w:szCs w:val="20"/>
          <w:lang w:val="en-US"/>
        </w:rPr>
        <w:t>b</w:t>
      </w:r>
      <w:r w:rsidRPr="00C02230">
        <w:rPr>
          <w:rFonts w:ascii="Arial" w:hAnsi="Arial" w:cs="Arial"/>
          <w:sz w:val="20"/>
          <w:szCs w:val="20"/>
        </w:rPr>
        <w:t xml:space="preserve">).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Переместите головку станка (4) в верхнее положение.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Зафиксируйте поворотный стол (14) в положении 0°.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C02230">
        <w:rPr>
          <w:rFonts w:ascii="Arial" w:hAnsi="Arial" w:cs="Arial"/>
          <w:sz w:val="20"/>
          <w:szCs w:val="20"/>
        </w:rPr>
        <w:t xml:space="preserve">Ослабьте установочный винт (22) и с помощью рукоятки (1) поверните головку станка (4) влево, пока указатель (19) не укажет нужное измерение угла на шкале (18). </w:t>
      </w:r>
    </w:p>
    <w:p w:rsidR="00EB3255" w:rsidRPr="00C02230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C02230">
        <w:rPr>
          <w:rFonts w:ascii="Arial" w:hAnsi="Arial" w:cs="Arial"/>
          <w:sz w:val="20"/>
          <w:szCs w:val="20"/>
          <w:lang w:val="en-US"/>
        </w:rPr>
        <w:t>Снова</w:t>
      </w:r>
      <w:proofErr w:type="spellEnd"/>
      <w:r w:rsidRPr="00C0223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02230">
        <w:rPr>
          <w:rFonts w:ascii="Arial" w:hAnsi="Arial" w:cs="Arial"/>
          <w:sz w:val="20"/>
          <w:szCs w:val="20"/>
          <w:lang w:val="en-US"/>
        </w:rPr>
        <w:t>затяните</w:t>
      </w:r>
      <w:proofErr w:type="spellEnd"/>
      <w:r w:rsidRPr="00C0223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02230">
        <w:rPr>
          <w:rFonts w:ascii="Arial" w:hAnsi="Arial" w:cs="Arial"/>
          <w:sz w:val="20"/>
          <w:szCs w:val="20"/>
          <w:lang w:val="en-US"/>
        </w:rPr>
        <w:t>установочный</w:t>
      </w:r>
      <w:proofErr w:type="spellEnd"/>
      <w:r w:rsidRPr="00C0223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02230">
        <w:rPr>
          <w:rFonts w:ascii="Arial" w:hAnsi="Arial" w:cs="Arial"/>
          <w:sz w:val="20"/>
          <w:szCs w:val="20"/>
          <w:lang w:val="en-US"/>
        </w:rPr>
        <w:t>винт</w:t>
      </w:r>
      <w:proofErr w:type="spellEnd"/>
      <w:r w:rsidRPr="00C02230">
        <w:rPr>
          <w:rFonts w:ascii="Arial" w:hAnsi="Arial" w:cs="Arial"/>
          <w:sz w:val="20"/>
          <w:szCs w:val="20"/>
          <w:lang w:val="en-US"/>
        </w:rPr>
        <w:t xml:space="preserve"> (22). </w:t>
      </w:r>
    </w:p>
    <w:p w:rsidR="00305250" w:rsidRPr="00EB3255" w:rsidRDefault="00EB3255" w:rsidP="00BF47C4">
      <w:pPr>
        <w:pStyle w:val="a5"/>
        <w:widowControl/>
        <w:numPr>
          <w:ilvl w:val="0"/>
          <w:numId w:val="19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EB3255">
        <w:rPr>
          <w:rFonts w:ascii="Arial" w:hAnsi="Arial" w:cs="Arial"/>
          <w:sz w:val="20"/>
          <w:szCs w:val="20"/>
        </w:rPr>
        <w:t xml:space="preserve">Вырезать, как описано в разделе </w:t>
      </w:r>
      <w:r w:rsidR="00305250" w:rsidRPr="00EB3255">
        <w:rPr>
          <w:rFonts w:ascii="Arial" w:hAnsi="Arial" w:cs="Arial"/>
          <w:sz w:val="20"/>
          <w:szCs w:val="20"/>
        </w:rPr>
        <w:t xml:space="preserve">8.3. </w:t>
      </w:r>
    </w:p>
    <w:p w:rsidR="00C02230" w:rsidRPr="00AA7044" w:rsidRDefault="00C02230" w:rsidP="0056400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b/>
          <w:sz w:val="15"/>
          <w:szCs w:val="20"/>
        </w:rPr>
      </w:pPr>
    </w:p>
    <w:p w:rsidR="00EB3255" w:rsidRPr="0056400A" w:rsidRDefault="00EB3255" w:rsidP="00BF47C4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56400A">
        <w:rPr>
          <w:rFonts w:ascii="Arial" w:hAnsi="Arial" w:cs="Arial"/>
          <w:b/>
          <w:sz w:val="20"/>
          <w:szCs w:val="20"/>
          <w:lang w:val="en-US"/>
        </w:rPr>
        <w:t>Ограничение</w:t>
      </w:r>
      <w:proofErr w:type="spellEnd"/>
      <w:r w:rsidRPr="0056400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56400A">
        <w:rPr>
          <w:rFonts w:ascii="Arial" w:hAnsi="Arial" w:cs="Arial"/>
          <w:b/>
          <w:sz w:val="20"/>
          <w:szCs w:val="20"/>
          <w:lang w:val="en-US"/>
        </w:rPr>
        <w:t>глубины</w:t>
      </w:r>
      <w:proofErr w:type="spellEnd"/>
      <w:r w:rsidRPr="0056400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56400A">
        <w:rPr>
          <w:rFonts w:ascii="Arial" w:hAnsi="Arial" w:cs="Arial"/>
          <w:b/>
          <w:sz w:val="20"/>
          <w:szCs w:val="20"/>
          <w:lang w:val="en-US"/>
        </w:rPr>
        <w:t>резания</w:t>
      </w:r>
      <w:proofErr w:type="spellEnd"/>
      <w:r w:rsidRPr="0056400A">
        <w:rPr>
          <w:rFonts w:ascii="Arial" w:hAnsi="Arial" w:cs="Arial"/>
          <w:b/>
          <w:sz w:val="20"/>
          <w:szCs w:val="20"/>
          <w:lang w:val="en-US"/>
        </w:rPr>
        <w:t xml:space="preserve"> (</w:t>
      </w:r>
      <w:proofErr w:type="spellStart"/>
      <w:r w:rsidRPr="0056400A">
        <w:rPr>
          <w:rFonts w:ascii="Arial" w:hAnsi="Arial" w:cs="Arial"/>
          <w:b/>
          <w:sz w:val="20"/>
          <w:szCs w:val="20"/>
          <w:lang w:val="en-US"/>
        </w:rPr>
        <w:t>рис</w:t>
      </w:r>
      <w:proofErr w:type="spellEnd"/>
      <w:r w:rsidRPr="0056400A">
        <w:rPr>
          <w:rFonts w:ascii="Arial" w:hAnsi="Arial" w:cs="Arial"/>
          <w:b/>
          <w:sz w:val="20"/>
          <w:szCs w:val="20"/>
          <w:lang w:val="en-US"/>
        </w:rPr>
        <w:t>. 3/13)</w:t>
      </w:r>
      <w:r w:rsidRPr="0056400A">
        <w:rPr>
          <w:rFonts w:ascii="Arial" w:hAnsi="Arial" w:cs="Arial"/>
          <w:b/>
          <w:sz w:val="20"/>
          <w:szCs w:val="20"/>
        </w:rPr>
        <w:t>.</w:t>
      </w:r>
    </w:p>
    <w:p w:rsidR="0056400A" w:rsidRPr="00FD42FC" w:rsidRDefault="0056400A" w:rsidP="0056400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sz w:val="15"/>
          <w:szCs w:val="20"/>
        </w:rPr>
      </w:pPr>
    </w:p>
    <w:p w:rsidR="0056400A" w:rsidRPr="0056400A" w:rsidRDefault="0056400A" w:rsidP="00BF47C4">
      <w:pPr>
        <w:pStyle w:val="a5"/>
        <w:widowControl/>
        <w:numPr>
          <w:ilvl w:val="1"/>
          <w:numId w:val="23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Глубина резания может регулироваться с помощью винта (24). </w:t>
      </w:r>
    </w:p>
    <w:p w:rsidR="0056400A" w:rsidRPr="00586A8A" w:rsidRDefault="0056400A" w:rsidP="00BF47C4">
      <w:pPr>
        <w:pStyle w:val="a5"/>
        <w:widowControl/>
        <w:numPr>
          <w:ilvl w:val="1"/>
          <w:numId w:val="23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>Для этого ослабьте накатанную гайку (24</w:t>
      </w:r>
      <w:r w:rsidRPr="00586A8A">
        <w:rPr>
          <w:rFonts w:ascii="Arial" w:hAnsi="Arial" w:cs="Arial"/>
          <w:sz w:val="20"/>
          <w:szCs w:val="20"/>
          <w:lang w:val="en-US"/>
        </w:rPr>
        <w:t>a</w:t>
      </w:r>
      <w:r w:rsidRPr="00586A8A">
        <w:rPr>
          <w:rFonts w:ascii="Arial" w:hAnsi="Arial" w:cs="Arial"/>
          <w:sz w:val="20"/>
          <w:szCs w:val="20"/>
        </w:rPr>
        <w:t xml:space="preserve">) на винте (24). </w:t>
      </w:r>
    </w:p>
    <w:p w:rsidR="0056400A" w:rsidRPr="00586A8A" w:rsidRDefault="0056400A" w:rsidP="00BF47C4">
      <w:pPr>
        <w:pStyle w:val="a5"/>
        <w:widowControl/>
        <w:numPr>
          <w:ilvl w:val="1"/>
          <w:numId w:val="23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Поверните винт (24) внутрь или наружу, чтобы установить необходимую глубину резания. </w:t>
      </w:r>
    </w:p>
    <w:p w:rsidR="0056400A" w:rsidRPr="00586A8A" w:rsidRDefault="0056400A" w:rsidP="00BF47C4">
      <w:pPr>
        <w:pStyle w:val="a5"/>
        <w:widowControl/>
        <w:numPr>
          <w:ilvl w:val="1"/>
          <w:numId w:val="23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>Затем снова затяните накатанную гайку (24</w:t>
      </w:r>
      <w:r w:rsidRPr="00586A8A">
        <w:rPr>
          <w:rFonts w:ascii="Arial" w:hAnsi="Arial" w:cs="Arial"/>
          <w:sz w:val="20"/>
          <w:szCs w:val="20"/>
          <w:lang w:val="en-US"/>
        </w:rPr>
        <w:t>a</w:t>
      </w:r>
      <w:r w:rsidRPr="00586A8A">
        <w:rPr>
          <w:rFonts w:ascii="Arial" w:hAnsi="Arial" w:cs="Arial"/>
          <w:sz w:val="20"/>
          <w:szCs w:val="20"/>
        </w:rPr>
        <w:t xml:space="preserve">) на винте (24). </w:t>
      </w:r>
    </w:p>
    <w:p w:rsidR="0056400A" w:rsidRPr="00586A8A" w:rsidRDefault="0056400A" w:rsidP="00BF47C4">
      <w:pPr>
        <w:pStyle w:val="a5"/>
        <w:widowControl/>
        <w:numPr>
          <w:ilvl w:val="1"/>
          <w:numId w:val="23"/>
        </w:numPr>
        <w:autoSpaceDE/>
        <w:autoSpaceDN/>
        <w:ind w:left="1701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>Проверьте настройку, выполнив тестовый разрез.</w:t>
      </w:r>
      <w:r w:rsidR="00305250" w:rsidRPr="00586A8A">
        <w:rPr>
          <w:rFonts w:ascii="Arial" w:hAnsi="Arial" w:cs="Arial"/>
          <w:b/>
          <w:sz w:val="20"/>
          <w:szCs w:val="20"/>
        </w:rPr>
        <w:t xml:space="preserve"> </w:t>
      </w:r>
    </w:p>
    <w:p w:rsidR="007864BF" w:rsidRPr="00FD42FC" w:rsidRDefault="007864BF" w:rsidP="0056400A">
      <w:pPr>
        <w:widowControl/>
        <w:autoSpaceDE/>
        <w:autoSpaceDN/>
        <w:ind w:left="993" w:rightChars="400" w:right="880"/>
        <w:jc w:val="both"/>
        <w:rPr>
          <w:rFonts w:ascii="Arial" w:hAnsi="Arial" w:cs="Arial"/>
          <w:b/>
          <w:sz w:val="15"/>
          <w:szCs w:val="20"/>
        </w:rPr>
      </w:pP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sz w:val="20"/>
          <w:szCs w:val="20"/>
        </w:rPr>
      </w:pPr>
      <w:r w:rsidRPr="00586A8A">
        <w:rPr>
          <w:rFonts w:ascii="Arial" w:hAnsi="Arial" w:cs="Arial"/>
          <w:b/>
          <w:sz w:val="20"/>
          <w:szCs w:val="20"/>
        </w:rPr>
        <w:t>Мешок для сбора стружки (рис. 1/20).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Пила оснащена мешком для мусора (17) для опилок и стружки.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b/>
          <w:sz w:val="20"/>
          <w:szCs w:val="20"/>
        </w:rPr>
        <w:t>ВНИМАНИЕ!</w:t>
      </w:r>
      <w:r w:rsidRPr="00586A8A">
        <w:rPr>
          <w:rFonts w:ascii="Arial" w:hAnsi="Arial" w:cs="Arial"/>
          <w:sz w:val="20"/>
          <w:szCs w:val="20"/>
        </w:rPr>
        <w:t xml:space="preserve"> Мешок для сбора стружки может использоваться только при резке древесины и древесных материалов!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Сожмите металлическое кольцо на мешке для пыли и прикрепите его к выходному отверстию в области двигателя.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Мешок для мусора (17) можно опорожнить с помощью застежки-молнии внизу.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sz w:val="20"/>
          <w:szCs w:val="20"/>
        </w:rPr>
      </w:pPr>
      <w:r w:rsidRPr="00586A8A">
        <w:rPr>
          <w:rFonts w:ascii="Arial" w:hAnsi="Arial" w:cs="Arial"/>
          <w:b/>
          <w:sz w:val="20"/>
          <w:szCs w:val="20"/>
        </w:rPr>
        <w:t xml:space="preserve">Подключение к внешнему пылесборнику.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Для извлечения пыли, шланг вакуума можно также соединиться к патрубку извлечения пыли.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Подсоедините вакуумный шланг к носику для удаления пыли.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Промышленный пылесос должен подходить для обрабатываемого материала. </w:t>
      </w:r>
    </w:p>
    <w:p w:rsidR="0056400A" w:rsidRPr="00586A8A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b/>
          <w:sz w:val="20"/>
          <w:szCs w:val="20"/>
        </w:rPr>
        <w:t>ВНИМАНИЕ!</w:t>
      </w:r>
      <w:r w:rsidRPr="00586A8A">
        <w:rPr>
          <w:rFonts w:ascii="Arial" w:hAnsi="Arial" w:cs="Arial"/>
          <w:sz w:val="20"/>
          <w:szCs w:val="20"/>
        </w:rPr>
        <w:t xml:space="preserve"> При отсосе пыли, особенно вредной для здоровья или канцерогенной, используйте специальный пылесос.</w:t>
      </w:r>
      <w:r w:rsidR="00305250" w:rsidRPr="00586A8A">
        <w:rPr>
          <w:rFonts w:ascii="Arial" w:hAnsi="Arial" w:cs="Arial"/>
          <w:sz w:val="20"/>
          <w:szCs w:val="20"/>
        </w:rPr>
        <w:t xml:space="preserve"> </w:t>
      </w:r>
    </w:p>
    <w:p w:rsidR="0056400A" w:rsidRPr="00FD42FC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"/>
          <w:szCs w:val="20"/>
        </w:rPr>
      </w:pPr>
    </w:p>
    <w:p w:rsidR="0056400A" w:rsidRDefault="0056400A" w:rsidP="00021845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586A8A">
        <w:rPr>
          <w:rFonts w:ascii="Arial" w:hAnsi="Arial" w:cs="Arial"/>
          <w:b/>
          <w:sz w:val="20"/>
          <w:szCs w:val="20"/>
        </w:rPr>
        <w:t>Замена пильного диска (рис. 1/2/14-16).</w:t>
      </w:r>
    </w:p>
    <w:p w:rsidR="00021845" w:rsidRPr="00021845" w:rsidRDefault="00021845" w:rsidP="00021845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13"/>
          <w:szCs w:val="20"/>
          <w:lang w:eastAsia="zh-CN"/>
        </w:rPr>
      </w:pPr>
    </w:p>
    <w:p w:rsidR="0056400A" w:rsidRPr="00021845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Выньте вилку из розетки! </w:t>
      </w:r>
    </w:p>
    <w:p w:rsidR="00021845" w:rsidRPr="00021845" w:rsidRDefault="00021845" w:rsidP="00021845">
      <w:pPr>
        <w:pStyle w:val="a5"/>
        <w:widowControl/>
        <w:autoSpaceDE/>
        <w:autoSpaceDN/>
        <w:ind w:left="1690" w:rightChars="400" w:right="880" w:firstLine="0"/>
        <w:jc w:val="both"/>
        <w:rPr>
          <w:rFonts w:ascii="Arial" w:hAnsi="Arial" w:cs="Arial"/>
          <w:sz w:val="13"/>
          <w:szCs w:val="20"/>
        </w:rPr>
      </w:pPr>
    </w:p>
    <w:p w:rsidR="00021845" w:rsidRDefault="0056400A" w:rsidP="00021845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86A8A">
        <w:rPr>
          <w:rFonts w:ascii="Arial" w:hAnsi="Arial" w:cs="Arial"/>
          <w:b/>
          <w:sz w:val="20"/>
          <w:szCs w:val="20"/>
        </w:rPr>
        <w:t>ВНИМАНИЕ!</w:t>
      </w:r>
      <w:r w:rsidRPr="00586A8A">
        <w:rPr>
          <w:rFonts w:ascii="Arial" w:hAnsi="Arial" w:cs="Arial"/>
          <w:sz w:val="20"/>
          <w:szCs w:val="20"/>
        </w:rPr>
        <w:t xml:space="preserve"> При замене пильного диска надевайте защитные перчатки. Риск получения травмы!</w:t>
      </w:r>
    </w:p>
    <w:p w:rsidR="0056400A" w:rsidRPr="00021845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13"/>
          <w:szCs w:val="20"/>
        </w:rPr>
      </w:pPr>
      <w:r w:rsidRPr="00021845">
        <w:rPr>
          <w:rFonts w:ascii="Arial" w:hAnsi="Arial" w:cs="Arial"/>
          <w:sz w:val="13"/>
          <w:szCs w:val="20"/>
        </w:rPr>
        <w:t xml:space="preserve"> </w:t>
      </w:r>
    </w:p>
    <w:p w:rsidR="0056400A" w:rsidRPr="00586A8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Поверните головку станка (4) вверх и зафиксируйте с помощью стопорного болта (23). </w:t>
      </w:r>
    </w:p>
    <w:p w:rsidR="0056400A" w:rsidRPr="00586A8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Сложите защитный кожух пильного диска (5) вверх. </w:t>
      </w:r>
    </w:p>
    <w:p w:rsidR="0056400A" w:rsidRPr="00586A8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86A8A">
        <w:rPr>
          <w:rFonts w:ascii="Arial" w:hAnsi="Arial" w:cs="Arial"/>
          <w:sz w:val="20"/>
          <w:szCs w:val="20"/>
        </w:rPr>
        <w:t xml:space="preserve">Одной рукой вставьте шестигранный ключ (C) в винт фланца (28).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Плотно прижмите фиксатор пильного вала (30) и медленно поверните фланцевый винт (28) по часовой стрелке. Фиксатор пильного вала (30) включается не более чем через один оборот.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Теперь, приложив немного больше усилий, ослабьте фланцевый винт (29) по часовой стрелке.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Выверните винт фланца (28) вправо и снимите наружный фланец (29).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Снимите лезвие (6) с внутреннего фланца (31) и вытяните его вниз.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Тщательно очистите фланцевый винт (28), наружный фланец (29) и внутренний фланец (31).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 xml:space="preserve">Установите и закрепите новый пильный диск (6) в обратном порядке.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>Важно! Угол резания зубьев, другими словами</w:t>
      </w:r>
      <w:r>
        <w:rPr>
          <w:rFonts w:ascii="Arial" w:hAnsi="Arial" w:cs="Arial"/>
          <w:sz w:val="20"/>
          <w:szCs w:val="20"/>
        </w:rPr>
        <w:t>,</w:t>
      </w:r>
      <w:r w:rsidRPr="0056400A">
        <w:rPr>
          <w:rFonts w:ascii="Arial" w:hAnsi="Arial" w:cs="Arial"/>
          <w:sz w:val="20"/>
          <w:szCs w:val="20"/>
        </w:rPr>
        <w:t xml:space="preserve"> направление вращения пильного диска (6) должно совпадать с направлением стрелки на корпусе. </w:t>
      </w:r>
    </w:p>
    <w:p w:rsidR="0056400A" w:rsidRPr="0056400A" w:rsidRDefault="0056400A" w:rsidP="00021845">
      <w:pPr>
        <w:pStyle w:val="a5"/>
        <w:widowControl/>
        <w:numPr>
          <w:ilvl w:val="0"/>
          <w:numId w:val="24"/>
        </w:numPr>
        <w:autoSpaceDE/>
        <w:autoSpaceDN/>
        <w:ind w:left="1701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56400A">
        <w:rPr>
          <w:rFonts w:ascii="Arial" w:hAnsi="Arial" w:cs="Arial"/>
          <w:sz w:val="20"/>
          <w:szCs w:val="20"/>
        </w:rPr>
        <w:t>Перед продолжением работы убедитесь, что все предохранительные устройства находятся в хорошем рабочем состоянии.</w:t>
      </w:r>
    </w:p>
    <w:p w:rsidR="007864BF" w:rsidRPr="00FD42FC" w:rsidRDefault="007864BF" w:rsidP="0056400A">
      <w:pPr>
        <w:pStyle w:val="a5"/>
        <w:widowControl/>
        <w:autoSpaceDE/>
        <w:autoSpaceDN/>
        <w:ind w:left="1690" w:rightChars="400" w:right="880" w:firstLine="0"/>
        <w:jc w:val="both"/>
        <w:rPr>
          <w:rFonts w:ascii="Arial" w:hAnsi="Arial" w:cs="Arial"/>
          <w:b/>
          <w:sz w:val="2"/>
          <w:szCs w:val="20"/>
        </w:rPr>
      </w:pPr>
    </w:p>
    <w:p w:rsidR="0056400A" w:rsidRPr="006A754C" w:rsidRDefault="0056400A" w:rsidP="00021845">
      <w:pPr>
        <w:pStyle w:val="a5"/>
        <w:widowControl/>
        <w:autoSpaceDE/>
        <w:autoSpaceDN/>
        <w:ind w:left="1134" w:right="1134" w:firstLine="0"/>
        <w:jc w:val="both"/>
        <w:rPr>
          <w:rFonts w:ascii="Arial" w:hAnsi="Arial" w:cs="Arial"/>
          <w:b/>
          <w:sz w:val="20"/>
          <w:szCs w:val="20"/>
        </w:rPr>
      </w:pPr>
      <w:r w:rsidRPr="006A754C">
        <w:rPr>
          <w:rFonts w:ascii="Arial" w:hAnsi="Arial" w:cs="Arial"/>
          <w:b/>
          <w:sz w:val="20"/>
          <w:szCs w:val="20"/>
        </w:rPr>
        <w:t xml:space="preserve">Использование лазера </w:t>
      </w:r>
      <w:r w:rsidR="005C3006" w:rsidRPr="006A754C">
        <w:rPr>
          <w:rFonts w:ascii="Arial" w:hAnsi="Arial" w:cs="Arial"/>
          <w:b/>
          <w:sz w:val="20"/>
          <w:szCs w:val="20"/>
        </w:rPr>
        <w:t>и подсветки</w:t>
      </w:r>
      <w:r w:rsidRPr="006A754C">
        <w:rPr>
          <w:rFonts w:ascii="Arial" w:hAnsi="Arial" w:cs="Arial"/>
          <w:b/>
          <w:sz w:val="20"/>
          <w:szCs w:val="20"/>
        </w:rPr>
        <w:t xml:space="preserve"> (рис.17)</w:t>
      </w:r>
    </w:p>
    <w:p w:rsidR="006A754C" w:rsidRPr="006A754C" w:rsidRDefault="0056400A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6A754C">
        <w:rPr>
          <w:rFonts w:ascii="Arial" w:hAnsi="Arial" w:cs="Arial"/>
          <w:sz w:val="20"/>
          <w:szCs w:val="20"/>
        </w:rPr>
        <w:t xml:space="preserve">Нажмите кнопку включения </w:t>
      </w:r>
      <w:r w:rsidR="005C3006" w:rsidRPr="006A754C">
        <w:rPr>
          <w:rFonts w:ascii="Arial" w:hAnsi="Arial" w:cs="Arial"/>
          <w:sz w:val="20"/>
          <w:szCs w:val="20"/>
        </w:rPr>
        <w:t>и</w:t>
      </w:r>
      <w:r w:rsidRPr="006A754C">
        <w:rPr>
          <w:rFonts w:ascii="Arial" w:hAnsi="Arial" w:cs="Arial"/>
          <w:sz w:val="20"/>
          <w:szCs w:val="20"/>
        </w:rPr>
        <w:t xml:space="preserve"> выключения (33) для управления лазером</w:t>
      </w:r>
      <w:r w:rsidR="005C3006" w:rsidRPr="006A754C">
        <w:rPr>
          <w:rFonts w:ascii="Arial" w:hAnsi="Arial" w:cs="Arial"/>
          <w:sz w:val="20"/>
          <w:szCs w:val="20"/>
        </w:rPr>
        <w:t xml:space="preserve"> и подсветкой</w:t>
      </w:r>
      <w:r w:rsidRPr="006A754C">
        <w:rPr>
          <w:rFonts w:ascii="Arial" w:hAnsi="Arial" w:cs="Arial"/>
          <w:sz w:val="20"/>
          <w:szCs w:val="20"/>
        </w:rPr>
        <w:t xml:space="preserve">. </w:t>
      </w:r>
      <w:r w:rsidR="005C3006" w:rsidRPr="006A754C">
        <w:rPr>
          <w:rFonts w:ascii="Arial" w:hAnsi="Arial" w:cs="Arial"/>
          <w:sz w:val="20"/>
          <w:szCs w:val="20"/>
        </w:rPr>
        <w:t>На</w:t>
      </w:r>
      <w:r w:rsidRPr="006A754C">
        <w:rPr>
          <w:rFonts w:ascii="Arial" w:hAnsi="Arial" w:cs="Arial"/>
          <w:sz w:val="20"/>
          <w:szCs w:val="20"/>
        </w:rPr>
        <w:t>жмите од</w:t>
      </w:r>
      <w:r w:rsidR="005C3006" w:rsidRPr="006A754C">
        <w:rPr>
          <w:rFonts w:ascii="Arial" w:hAnsi="Arial" w:cs="Arial"/>
          <w:sz w:val="20"/>
          <w:szCs w:val="20"/>
        </w:rPr>
        <w:t>ин раз</w:t>
      </w:r>
      <w:r w:rsidRPr="006A754C">
        <w:rPr>
          <w:rFonts w:ascii="Arial" w:hAnsi="Arial" w:cs="Arial"/>
          <w:sz w:val="20"/>
          <w:szCs w:val="20"/>
        </w:rPr>
        <w:t xml:space="preserve"> </w:t>
      </w:r>
      <w:r w:rsidR="005C3006" w:rsidRPr="006A754C">
        <w:rPr>
          <w:rFonts w:ascii="Arial" w:hAnsi="Arial" w:cs="Arial"/>
          <w:sz w:val="20"/>
          <w:szCs w:val="20"/>
        </w:rPr>
        <w:t>для включения</w:t>
      </w:r>
      <w:r w:rsidRPr="006A754C">
        <w:rPr>
          <w:rFonts w:ascii="Arial" w:hAnsi="Arial" w:cs="Arial"/>
          <w:sz w:val="20"/>
          <w:szCs w:val="20"/>
        </w:rPr>
        <w:t xml:space="preserve"> лазера, </w:t>
      </w:r>
      <w:r w:rsidR="005C3006" w:rsidRPr="006A754C">
        <w:rPr>
          <w:rFonts w:ascii="Arial" w:hAnsi="Arial" w:cs="Arial"/>
          <w:sz w:val="20"/>
          <w:szCs w:val="20"/>
        </w:rPr>
        <w:t>на</w:t>
      </w:r>
      <w:r w:rsidR="006A754C">
        <w:rPr>
          <w:rFonts w:ascii="Arial" w:hAnsi="Arial" w:cs="Arial"/>
          <w:sz w:val="20"/>
          <w:szCs w:val="20"/>
        </w:rPr>
        <w:t>жмите два раза</w:t>
      </w:r>
      <w:r w:rsidRPr="006A754C">
        <w:rPr>
          <w:rFonts w:ascii="Arial" w:hAnsi="Arial" w:cs="Arial"/>
          <w:sz w:val="20"/>
          <w:szCs w:val="20"/>
        </w:rPr>
        <w:t xml:space="preserve"> </w:t>
      </w:r>
      <w:r w:rsidR="005C3006" w:rsidRPr="006A754C">
        <w:rPr>
          <w:rFonts w:ascii="Arial" w:hAnsi="Arial" w:cs="Arial"/>
          <w:sz w:val="20"/>
          <w:szCs w:val="20"/>
        </w:rPr>
        <w:t>для включения подсветки</w:t>
      </w:r>
      <w:r w:rsidRPr="006A754C">
        <w:rPr>
          <w:rFonts w:ascii="Arial" w:hAnsi="Arial" w:cs="Arial"/>
          <w:sz w:val="20"/>
          <w:szCs w:val="20"/>
        </w:rPr>
        <w:t xml:space="preserve">, </w:t>
      </w:r>
      <w:r w:rsidR="006A754C" w:rsidRPr="006A754C">
        <w:rPr>
          <w:rFonts w:ascii="Arial" w:hAnsi="Arial" w:cs="Arial"/>
          <w:sz w:val="20"/>
          <w:szCs w:val="20"/>
        </w:rPr>
        <w:t>нажмите</w:t>
      </w:r>
      <w:r w:rsidRPr="006A754C">
        <w:rPr>
          <w:rFonts w:ascii="Arial" w:hAnsi="Arial" w:cs="Arial"/>
          <w:sz w:val="20"/>
          <w:szCs w:val="20"/>
        </w:rPr>
        <w:t xml:space="preserve"> три раза </w:t>
      </w:r>
      <w:r w:rsidR="006A754C" w:rsidRPr="006A754C">
        <w:rPr>
          <w:rFonts w:ascii="Arial" w:hAnsi="Arial" w:cs="Arial"/>
          <w:sz w:val="20"/>
          <w:szCs w:val="20"/>
        </w:rPr>
        <w:t>для включения лазера и подсветки</w:t>
      </w:r>
      <w:r w:rsidR="006A754C" w:rsidRPr="006A754C">
        <w:rPr>
          <w:rFonts w:ascii="Arial" w:hAnsi="Arial" w:cs="Arial"/>
          <w:b/>
          <w:sz w:val="20"/>
          <w:szCs w:val="20"/>
        </w:rPr>
        <w:t xml:space="preserve"> </w:t>
      </w:r>
      <w:r w:rsidRPr="006A754C">
        <w:rPr>
          <w:rFonts w:ascii="Arial" w:hAnsi="Arial" w:cs="Arial"/>
          <w:sz w:val="20"/>
          <w:szCs w:val="20"/>
        </w:rPr>
        <w:t xml:space="preserve">совместно, </w:t>
      </w:r>
      <w:r w:rsidR="006A754C" w:rsidRPr="006A754C">
        <w:rPr>
          <w:rFonts w:ascii="Arial" w:hAnsi="Arial" w:cs="Arial"/>
          <w:sz w:val="20"/>
          <w:szCs w:val="20"/>
        </w:rPr>
        <w:t>нажмите</w:t>
      </w:r>
      <w:r w:rsidR="006A754C">
        <w:rPr>
          <w:rFonts w:ascii="Arial" w:hAnsi="Arial" w:cs="Arial"/>
          <w:sz w:val="20"/>
          <w:szCs w:val="20"/>
        </w:rPr>
        <w:t xml:space="preserve"> четыре раза</w:t>
      </w:r>
      <w:r w:rsidRPr="006A754C">
        <w:rPr>
          <w:rFonts w:ascii="Arial" w:hAnsi="Arial" w:cs="Arial"/>
          <w:sz w:val="20"/>
          <w:szCs w:val="20"/>
        </w:rPr>
        <w:t xml:space="preserve"> </w:t>
      </w:r>
      <w:r w:rsidR="006A754C" w:rsidRPr="006A754C">
        <w:rPr>
          <w:rFonts w:ascii="Arial" w:hAnsi="Arial" w:cs="Arial"/>
          <w:sz w:val="20"/>
          <w:szCs w:val="20"/>
        </w:rPr>
        <w:t>для выключения</w:t>
      </w:r>
      <w:r w:rsidRPr="006A754C">
        <w:rPr>
          <w:rFonts w:ascii="Arial" w:hAnsi="Arial" w:cs="Arial"/>
          <w:sz w:val="20"/>
          <w:szCs w:val="20"/>
        </w:rPr>
        <w:t>.</w:t>
      </w:r>
    </w:p>
    <w:p w:rsidR="000E3BB7" w:rsidRPr="00C442A9" w:rsidRDefault="006A754C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6A754C">
        <w:rPr>
          <w:rFonts w:ascii="Arial" w:hAnsi="Arial" w:cs="Arial"/>
          <w:b/>
          <w:sz w:val="20"/>
          <w:szCs w:val="20"/>
        </w:rPr>
        <w:t>Настройка</w:t>
      </w:r>
      <w:r w:rsidRPr="00C442A9">
        <w:rPr>
          <w:rFonts w:ascii="Arial" w:hAnsi="Arial" w:cs="Arial"/>
          <w:b/>
          <w:sz w:val="20"/>
          <w:szCs w:val="20"/>
        </w:rPr>
        <w:t xml:space="preserve"> </w:t>
      </w:r>
      <w:r w:rsidRPr="006A754C">
        <w:rPr>
          <w:rFonts w:ascii="Arial" w:hAnsi="Arial" w:cs="Arial"/>
          <w:b/>
          <w:sz w:val="20"/>
          <w:szCs w:val="20"/>
        </w:rPr>
        <w:t>лазера</w:t>
      </w:r>
      <w:r w:rsidRPr="00C442A9">
        <w:rPr>
          <w:rFonts w:ascii="Arial" w:hAnsi="Arial" w:cs="Arial"/>
          <w:b/>
          <w:sz w:val="20"/>
          <w:szCs w:val="20"/>
        </w:rPr>
        <w:t xml:space="preserve"> (</w:t>
      </w:r>
      <w:r w:rsidRPr="006A754C">
        <w:rPr>
          <w:rFonts w:ascii="Arial" w:hAnsi="Arial" w:cs="Arial"/>
          <w:b/>
          <w:sz w:val="20"/>
          <w:szCs w:val="20"/>
        </w:rPr>
        <w:t>рис</w:t>
      </w:r>
      <w:r w:rsidRPr="00C442A9">
        <w:rPr>
          <w:rFonts w:ascii="Arial" w:hAnsi="Arial" w:cs="Arial"/>
          <w:b/>
          <w:sz w:val="20"/>
          <w:szCs w:val="20"/>
        </w:rPr>
        <w:t>.</w:t>
      </w:r>
      <w:r w:rsidR="000E3BB7" w:rsidRPr="00C442A9">
        <w:rPr>
          <w:rFonts w:ascii="Arial" w:hAnsi="Arial" w:cs="Arial"/>
          <w:b/>
          <w:sz w:val="20"/>
          <w:szCs w:val="20"/>
        </w:rPr>
        <w:t>18)</w:t>
      </w:r>
      <w:r w:rsidRPr="00C442A9">
        <w:rPr>
          <w:rFonts w:ascii="Arial" w:hAnsi="Arial" w:cs="Arial"/>
          <w:b/>
          <w:sz w:val="20"/>
          <w:szCs w:val="20"/>
        </w:rPr>
        <w:t>.</w:t>
      </w:r>
      <w:r w:rsidR="000E3BB7" w:rsidRPr="00C442A9">
        <w:rPr>
          <w:rFonts w:ascii="Arial" w:hAnsi="Arial" w:cs="Arial"/>
          <w:b/>
          <w:sz w:val="20"/>
          <w:szCs w:val="20"/>
        </w:rPr>
        <w:t xml:space="preserve"> </w:t>
      </w:r>
    </w:p>
    <w:p w:rsidR="006A754C" w:rsidRDefault="006A754C" w:rsidP="00021845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A754C">
        <w:rPr>
          <w:rFonts w:ascii="Arial" w:hAnsi="Arial" w:cs="Arial"/>
          <w:sz w:val="20"/>
          <w:szCs w:val="20"/>
        </w:rPr>
        <w:t xml:space="preserve">Если лазер (32) перестает указывать правильную линию резания, можно перенастроить лазер. </w:t>
      </w:r>
    </w:p>
    <w:p w:rsidR="00021845" w:rsidRPr="00021845" w:rsidRDefault="00021845" w:rsidP="00021845">
      <w:pPr>
        <w:widowControl/>
        <w:autoSpaceDE/>
        <w:autoSpaceDN/>
        <w:ind w:left="1134" w:right="1134"/>
        <w:jc w:val="both"/>
        <w:rPr>
          <w:rFonts w:ascii="Arial" w:eastAsiaTheme="minorEastAsia" w:hAnsi="Arial" w:cs="Arial"/>
          <w:sz w:val="13"/>
          <w:szCs w:val="20"/>
          <w:lang w:eastAsia="zh-CN"/>
        </w:rPr>
      </w:pPr>
    </w:p>
    <w:p w:rsidR="006A754C" w:rsidRPr="006A754C" w:rsidRDefault="006A754C" w:rsidP="00021845">
      <w:pPr>
        <w:pStyle w:val="a5"/>
        <w:widowControl/>
        <w:numPr>
          <w:ilvl w:val="0"/>
          <w:numId w:val="29"/>
        </w:numPr>
        <w:autoSpaceDE/>
        <w:autoSpaceDN/>
        <w:ind w:left="1701" w:rightChars="400" w:right="880" w:hanging="294"/>
        <w:jc w:val="both"/>
        <w:rPr>
          <w:rFonts w:ascii="Arial" w:hAnsi="Arial" w:cs="Arial"/>
          <w:sz w:val="20"/>
          <w:szCs w:val="20"/>
        </w:rPr>
      </w:pPr>
      <w:r w:rsidRPr="006A754C">
        <w:rPr>
          <w:rFonts w:ascii="Arial" w:hAnsi="Arial" w:cs="Arial"/>
          <w:sz w:val="20"/>
          <w:szCs w:val="20"/>
        </w:rPr>
        <w:t xml:space="preserve">Ослабьте винты головки </w:t>
      </w:r>
      <w:r w:rsidRPr="006A754C">
        <w:rPr>
          <w:rFonts w:ascii="Arial" w:hAnsi="Arial" w:cs="Arial"/>
          <w:sz w:val="20"/>
          <w:szCs w:val="20"/>
          <w:lang w:val="en-US"/>
        </w:rPr>
        <w:t>Philips</w:t>
      </w:r>
      <w:r w:rsidRPr="006A754C">
        <w:rPr>
          <w:rFonts w:ascii="Arial" w:hAnsi="Arial" w:cs="Arial"/>
          <w:sz w:val="20"/>
          <w:szCs w:val="20"/>
        </w:rPr>
        <w:t xml:space="preserve"> (</w:t>
      </w:r>
      <w:r w:rsidRPr="006A754C">
        <w:rPr>
          <w:rFonts w:ascii="Arial" w:hAnsi="Arial" w:cs="Arial"/>
          <w:sz w:val="20"/>
          <w:szCs w:val="20"/>
          <w:lang w:val="en-US"/>
        </w:rPr>
        <w:t>E</w:t>
      </w:r>
      <w:r w:rsidRPr="006A754C">
        <w:rPr>
          <w:rFonts w:ascii="Arial" w:hAnsi="Arial" w:cs="Arial"/>
          <w:sz w:val="20"/>
          <w:szCs w:val="20"/>
        </w:rPr>
        <w:t xml:space="preserve">) и установите лазер, перемещая его в сторону до тех пор, пока лазерный луч не коснется зубьев пильного диска (6). </w:t>
      </w:r>
    </w:p>
    <w:p w:rsidR="006A754C" w:rsidRPr="00021845" w:rsidRDefault="006A754C" w:rsidP="00021845">
      <w:pPr>
        <w:pStyle w:val="a5"/>
        <w:widowControl/>
        <w:numPr>
          <w:ilvl w:val="0"/>
          <w:numId w:val="29"/>
        </w:numPr>
        <w:autoSpaceDE/>
        <w:autoSpaceDN/>
        <w:ind w:left="1701" w:rightChars="400" w:right="880" w:hanging="294"/>
        <w:jc w:val="both"/>
        <w:rPr>
          <w:rFonts w:ascii="Arial" w:hAnsi="Arial" w:cs="Arial"/>
          <w:sz w:val="20"/>
          <w:szCs w:val="20"/>
        </w:rPr>
      </w:pPr>
      <w:r w:rsidRPr="006A754C">
        <w:rPr>
          <w:rFonts w:ascii="Arial" w:hAnsi="Arial" w:cs="Arial"/>
          <w:sz w:val="20"/>
          <w:szCs w:val="20"/>
        </w:rPr>
        <w:t>Надежно закрепите оба винта (</w:t>
      </w:r>
      <w:r w:rsidRPr="006A754C">
        <w:rPr>
          <w:rFonts w:ascii="Arial" w:hAnsi="Arial" w:cs="Arial"/>
          <w:sz w:val="20"/>
          <w:szCs w:val="20"/>
          <w:lang w:val="en-US"/>
        </w:rPr>
        <w:t>E</w:t>
      </w:r>
      <w:r w:rsidRPr="006A754C">
        <w:rPr>
          <w:rFonts w:ascii="Arial" w:hAnsi="Arial" w:cs="Arial"/>
          <w:sz w:val="20"/>
          <w:szCs w:val="20"/>
        </w:rPr>
        <w:t>).</w:t>
      </w:r>
    </w:p>
    <w:p w:rsidR="00021845" w:rsidRPr="00021845" w:rsidRDefault="00021845" w:rsidP="00021845">
      <w:pPr>
        <w:pStyle w:val="a5"/>
        <w:widowControl/>
        <w:autoSpaceDE/>
        <w:autoSpaceDN/>
        <w:ind w:left="1701" w:rightChars="400" w:right="880" w:firstLine="0"/>
        <w:jc w:val="both"/>
        <w:rPr>
          <w:rFonts w:ascii="Arial" w:hAnsi="Arial" w:cs="Arial"/>
          <w:sz w:val="13"/>
          <w:szCs w:val="20"/>
        </w:rPr>
      </w:pPr>
    </w:p>
    <w:p w:rsidR="000E3BB7" w:rsidRPr="00C442A9" w:rsidRDefault="00D915AE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b/>
          <w:sz w:val="20"/>
          <w:szCs w:val="20"/>
        </w:rPr>
      </w:pPr>
      <w:r w:rsidRPr="00D915AE">
        <w:rPr>
          <w:rFonts w:ascii="Arial" w:hAnsi="Arial" w:cs="Arial"/>
          <w:b/>
          <w:sz w:val="20"/>
          <w:szCs w:val="20"/>
        </w:rPr>
        <w:t>Изменение</w:t>
      </w:r>
      <w:r w:rsidRPr="00C442A9">
        <w:rPr>
          <w:rFonts w:ascii="Arial" w:hAnsi="Arial" w:cs="Arial"/>
          <w:b/>
          <w:sz w:val="20"/>
          <w:szCs w:val="20"/>
        </w:rPr>
        <w:t xml:space="preserve"> </w:t>
      </w:r>
      <w:r w:rsidRPr="00D915AE">
        <w:rPr>
          <w:rFonts w:ascii="Arial" w:hAnsi="Arial" w:cs="Arial"/>
          <w:b/>
          <w:sz w:val="20"/>
          <w:szCs w:val="20"/>
        </w:rPr>
        <w:t>скорости</w:t>
      </w:r>
      <w:r w:rsidRPr="00C442A9">
        <w:rPr>
          <w:rFonts w:ascii="Arial" w:hAnsi="Arial" w:cs="Arial"/>
          <w:b/>
          <w:sz w:val="20"/>
          <w:szCs w:val="20"/>
        </w:rPr>
        <w:t xml:space="preserve"> (</w:t>
      </w:r>
      <w:r w:rsidRPr="00D915AE">
        <w:rPr>
          <w:rFonts w:ascii="Arial" w:hAnsi="Arial" w:cs="Arial"/>
          <w:b/>
          <w:sz w:val="20"/>
          <w:szCs w:val="20"/>
        </w:rPr>
        <w:t>рис</w:t>
      </w:r>
      <w:r w:rsidRPr="00C442A9">
        <w:rPr>
          <w:rFonts w:ascii="Arial" w:hAnsi="Arial" w:cs="Arial"/>
          <w:b/>
          <w:sz w:val="20"/>
          <w:szCs w:val="20"/>
        </w:rPr>
        <w:t>.</w:t>
      </w:r>
      <w:r w:rsidR="000E3BB7" w:rsidRPr="00C442A9">
        <w:rPr>
          <w:rFonts w:ascii="Arial" w:hAnsi="Arial" w:cs="Arial"/>
          <w:b/>
          <w:sz w:val="20"/>
          <w:szCs w:val="20"/>
        </w:rPr>
        <w:t>17)</w:t>
      </w:r>
      <w:r w:rsidRPr="00C442A9">
        <w:rPr>
          <w:rFonts w:ascii="Arial" w:hAnsi="Arial" w:cs="Arial"/>
          <w:b/>
          <w:sz w:val="20"/>
          <w:szCs w:val="20"/>
        </w:rPr>
        <w:t>.</w:t>
      </w:r>
      <w:r w:rsidR="000E3BB7" w:rsidRPr="00C442A9">
        <w:rPr>
          <w:rFonts w:ascii="Arial" w:hAnsi="Arial" w:cs="Arial"/>
          <w:b/>
          <w:sz w:val="20"/>
          <w:szCs w:val="20"/>
        </w:rPr>
        <w:t xml:space="preserve"> </w:t>
      </w:r>
    </w:p>
    <w:p w:rsidR="00D915AE" w:rsidRPr="00D915AE" w:rsidRDefault="00D915AE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D915AE">
        <w:rPr>
          <w:rFonts w:ascii="Arial" w:hAnsi="Arial" w:cs="Arial"/>
          <w:sz w:val="20"/>
          <w:szCs w:val="20"/>
        </w:rPr>
        <w:t xml:space="preserve">Торцовочная пила имеет 2 скорости: 3200/мин и 4500 об/мин. </w:t>
      </w:r>
    </w:p>
    <w:p w:rsidR="00D915AE" w:rsidRPr="00D915AE" w:rsidRDefault="00D915AE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D915AE">
        <w:rPr>
          <w:rFonts w:ascii="Arial" w:hAnsi="Arial" w:cs="Arial"/>
          <w:sz w:val="20"/>
          <w:szCs w:val="20"/>
        </w:rPr>
        <w:t xml:space="preserve">Для работы пилы со скоростью 3200 об / мин (металл) установите переключатель регулировки скорости (34) в положение </w:t>
      </w:r>
      <w:r w:rsidRPr="00D915AE">
        <w:rPr>
          <w:rFonts w:ascii="Arial" w:hAnsi="Arial" w:cs="Arial"/>
          <w:sz w:val="20"/>
          <w:szCs w:val="20"/>
          <w:lang w:val="en-US"/>
        </w:rPr>
        <w:t>I</w:t>
      </w:r>
      <w:r w:rsidRPr="00D915AE">
        <w:rPr>
          <w:rFonts w:ascii="Arial" w:hAnsi="Arial" w:cs="Arial"/>
          <w:sz w:val="20"/>
          <w:szCs w:val="20"/>
        </w:rPr>
        <w:t xml:space="preserve">. </w:t>
      </w:r>
    </w:p>
    <w:p w:rsidR="00331C4C" w:rsidRPr="00D915AE" w:rsidRDefault="00D915AE" w:rsidP="00021845">
      <w:pPr>
        <w:widowControl/>
        <w:autoSpaceDE/>
        <w:autoSpaceDN/>
        <w:ind w:left="1134" w:right="1134"/>
        <w:jc w:val="both"/>
        <w:rPr>
          <w:rFonts w:ascii="Arial" w:hAnsi="Arial" w:cs="Arial"/>
          <w:sz w:val="20"/>
          <w:szCs w:val="20"/>
        </w:rPr>
      </w:pPr>
      <w:r w:rsidRPr="00D915AE">
        <w:rPr>
          <w:rFonts w:ascii="Arial" w:hAnsi="Arial" w:cs="Arial"/>
          <w:sz w:val="20"/>
          <w:szCs w:val="20"/>
        </w:rPr>
        <w:t xml:space="preserve">Для работы пилы со скоростью 5000 об / мин (древесина) установите переключатель регулировки скорости (34) в положение </w:t>
      </w:r>
      <w:r w:rsidRPr="00D915AE">
        <w:rPr>
          <w:rFonts w:ascii="Arial" w:hAnsi="Arial" w:cs="Arial"/>
          <w:sz w:val="20"/>
          <w:szCs w:val="20"/>
          <w:lang w:val="en-US"/>
        </w:rPr>
        <w:t>II</w:t>
      </w:r>
      <w:r w:rsidRPr="00D915AE">
        <w:rPr>
          <w:rFonts w:ascii="Arial" w:hAnsi="Arial" w:cs="Arial"/>
          <w:sz w:val="20"/>
          <w:szCs w:val="20"/>
        </w:rPr>
        <w:t>.</w:t>
      </w:r>
    </w:p>
    <w:p w:rsidR="00B20980" w:rsidRPr="00FD42FC" w:rsidRDefault="00B20980" w:rsidP="00021845">
      <w:pPr>
        <w:tabs>
          <w:tab w:val="left" w:pos="10585"/>
        </w:tabs>
        <w:spacing w:line="120" w:lineRule="auto"/>
        <w:ind w:left="1134" w:right="1134"/>
        <w:jc w:val="both"/>
        <w:rPr>
          <w:rFonts w:ascii="Arial" w:eastAsiaTheme="minorEastAsia" w:hAnsi="Arial" w:cs="Arial"/>
          <w:b/>
          <w:color w:val="808080" w:themeColor="background1" w:themeShade="80"/>
          <w:sz w:val="2"/>
          <w:szCs w:val="24"/>
          <w:lang w:eastAsia="zh-CN"/>
        </w:rPr>
      </w:pPr>
    </w:p>
    <w:p w:rsidR="004E4385" w:rsidRDefault="004E4385" w:rsidP="004E4385">
      <w:pPr>
        <w:jc w:val="both"/>
        <w:rPr>
          <w:rFonts w:ascii="Arial" w:hAnsi="Arial" w:cs="Arial"/>
          <w:sz w:val="20"/>
          <w:szCs w:val="20"/>
        </w:rPr>
      </w:pPr>
    </w:p>
    <w:p w:rsidR="004E4385" w:rsidRDefault="004E4385" w:rsidP="004E4385">
      <w:pPr>
        <w:jc w:val="both"/>
        <w:rPr>
          <w:rFonts w:ascii="Arial" w:hAnsi="Arial" w:cs="Arial"/>
          <w:sz w:val="20"/>
          <w:szCs w:val="20"/>
        </w:rPr>
      </w:pPr>
    </w:p>
    <w:p w:rsidR="00FD42FC" w:rsidRDefault="00FD42FC" w:rsidP="008C5C5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E4385" w:rsidRDefault="00AA7044" w:rsidP="00021845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pict>
          <v:line id="Прямая соединительная линия 123" o:spid="_x0000_s1038" style="position:absolute;left:0;text-align:left;z-index:251892224;visibility:visible;mso-width-relative:margin;mso-height-relative:margin" from="347.85pt,10.85pt" to="930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C5C55" w:rsidRPr="00CE0BCB" w:rsidRDefault="008C5C55" w:rsidP="008C5C55">
      <w:pPr>
        <w:ind w:left="1134" w:right="1134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 w:rsidR="009A6BF7"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155"/>
        <w:tblW w:w="9889" w:type="dxa"/>
        <w:tblLook w:val="04A0" w:firstRow="1" w:lastRow="0" w:firstColumn="1" w:lastColumn="0" w:noHBand="0" w:noVBand="1"/>
      </w:tblPr>
      <w:tblGrid>
        <w:gridCol w:w="2376"/>
        <w:gridCol w:w="3969"/>
        <w:gridCol w:w="3544"/>
      </w:tblGrid>
      <w:tr w:rsidR="008C5C55" w:rsidRPr="00CB7403" w:rsidTr="008C5C55">
        <w:trPr>
          <w:trHeight w:val="13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5C55" w:rsidRPr="00CB7403" w:rsidTr="008C5C55">
        <w:trPr>
          <w:trHeight w:val="397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5C55" w:rsidRPr="00CB7403" w:rsidTr="008C5C55">
        <w:trPr>
          <w:trHeight w:val="397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8C5C55" w:rsidRPr="00CB7403" w:rsidTr="008C5C55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8C5C55" w:rsidRPr="00CB7403" w:rsidTr="008C5C55">
        <w:trPr>
          <w:trHeight w:val="397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C55" w:rsidRPr="00BA1FC7" w:rsidRDefault="008C5C55" w:rsidP="008C5C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8C5C55" w:rsidRPr="00021845" w:rsidRDefault="008C5C55" w:rsidP="0002184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E4385" w:rsidRPr="00E45A26" w:rsidRDefault="004E4385" w:rsidP="00021845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E45A26">
        <w:rPr>
          <w:rFonts w:ascii="Arial" w:hAnsi="Arial" w:cs="Arial"/>
          <w:b/>
          <w:sz w:val="20"/>
          <w:szCs w:val="20"/>
        </w:rPr>
        <w:t>ВНИМАНИЕ!</w:t>
      </w:r>
      <w:r w:rsidRPr="00E45A26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4E4385" w:rsidRPr="00E45A26" w:rsidRDefault="004E4385" w:rsidP="00021845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E45A26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4E4385" w:rsidRPr="00E45A26" w:rsidRDefault="004E4385" w:rsidP="00021845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E45A26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4E4385" w:rsidRPr="00E45A26" w:rsidRDefault="004E4385" w:rsidP="00021845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E45A26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4E4385" w:rsidRPr="0065413B" w:rsidRDefault="004E4385" w:rsidP="00021845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E45A26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5413B">
        <w:rPr>
          <w:rFonts w:ascii="Arial" w:hAnsi="Arial" w:cs="Arial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4E4385" w:rsidRPr="0065413B" w:rsidRDefault="004E4385" w:rsidP="00021845">
      <w:pPr>
        <w:tabs>
          <w:tab w:val="left" w:pos="10585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4E4385" w:rsidRPr="00021845" w:rsidRDefault="004E4385" w:rsidP="00021845">
      <w:pPr>
        <w:tabs>
          <w:tab w:val="left" w:pos="10585"/>
        </w:tabs>
        <w:ind w:left="1134" w:righ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4" o:spid="_x0000_s1037" style="position:absolute;left:0;text-align:left;z-index:251893248;visibility:visible;mso-wrap-distance-top:-8e-5mm;mso-wrap-distance-bottom:-8e-5mm;mso-width-relative:margin" from="246.75pt,7.75pt" to="714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8C5C55" w:rsidRPr="008C5C55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</w:t>
      </w:r>
      <w:r w:rsidR="008C5C55">
        <w:rPr>
          <w:rFonts w:ascii="Arial" w:hAnsi="Arial" w:cs="Arial"/>
          <w:sz w:val="20"/>
          <w:szCs w:val="20"/>
        </w:rPr>
        <w:t>м к инструкции по эксплуатации.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5" o:spid="_x0000_s1036" style="position:absolute;left:0;text-align:left;z-index:251894272;visibility:visible;mso-wrap-distance-top:-8e-5mm;mso-wrap-distance-bottom:-8e-5mm;mso-width-relative:margin" from="138.75pt,8pt" to="606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TDDwIAANA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6" o:spid="_x0000_s1035" style="position:absolute;left:0;text-align:left;z-index:251895296;visibility:visible;mso-wrap-distance-top:-8e-5mm;mso-wrap-distance-bottom:-8e-5mm;mso-width-relative:margin;mso-height-relative:margin" from="538.8pt,6.55pt" to="614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4E4385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7" o:spid="_x0000_s1034" style="position:absolute;left:0;text-align:left;z-index:251896320;visibility:visible;mso-wrap-distance-top:-8e-5mm;mso-wrap-distance-bottom:-8e-5mm;mso-width-relative:margin" from="279pt,4.1pt" to="747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xYDwIAANADAAAOAAAAZHJzL2Uyb0RvYy54bWysU81u00AQviPxDqu9EzuBpM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4E438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8" o:spid="_x0000_s1033" style="position:absolute;left:0;text-align:left;z-index:251897344;visibility:visible;mso-wrap-distance-top:-8e-5mm;mso-wrap-distance-bottom:-8e-5mm;mso-width-relative:margin" from="518.15pt,4.45pt" to="624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9" o:spid="_x0000_s1032" style="position:absolute;left:0;text-align:left;z-index:251898368;visibility:visible;mso-wrap-distance-top:-8e-5mm;mso-wrap-distance-bottom:-8e-5mm;mso-width-relative:margin" from="108.1pt,6.85pt" to="593.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SfNr&#10;PhECAADQAwAADgAAAAAAAAAAAAAAAAAuAgAAZHJzL2Uyb0RvYy54bWxQSwECLQAUAAYACAAAACEA&#10;Iq94Ot4AAAAKAQAADwAAAAAAAAAAAAAAAABrBAAAZHJzL2Rvd25yZXYueG1sUEsFBgAAAAAEAAQA&#10;8wAAAHYFAAAAAA=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0" o:spid="_x0000_s1031" style="position:absolute;left:0;text-align:left;z-index:251899392;visibility:visible;mso-wrap-distance-top:-8e-5mm;mso-wrap-distance-bottom:-8e-5mm;mso-width-relative:margin" from="169.15pt,7.55pt" to="637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sY6Z+A4C&#10;AADQ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E4385" w:rsidRPr="00021845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1" o:spid="_x0000_s1030" style="position:absolute;left:0;text-align:left;z-index:251900416;visibility:visible;mso-wrap-distance-top:-8e-5mm;mso-wrap-distance-bottom:-8e-5mm;mso-width-relative:margin" from="125.7pt,7.75pt" to="59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eC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CpVteC&#10;DwIAANADAAAOAAAAAAAAAAAAAAAAAC4CAABkcnMvZTJvRG9jLnhtbFBLAQItABQABgAIAAAAIQDN&#10;EMDJ3wAAAAoBAAAPAAAAAAAAAAAAAAAAAGkEAABkcnMvZG93bnJldi54bWxQSwUGAAAAAAQABADz&#10;AAAAdQUAAAAA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864BF" w:rsidRPr="00021845" w:rsidRDefault="004E4385" w:rsidP="008C5C55">
      <w:pPr>
        <w:tabs>
          <w:tab w:val="left" w:pos="10585"/>
        </w:tabs>
        <w:ind w:left="1077" w:right="1134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4E4385" w:rsidRPr="0065413B" w:rsidRDefault="00AA7044" w:rsidP="008C5C55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2" o:spid="_x0000_s1029" style="position:absolute;left:0;text-align:left;z-index:251901440;visibility:visible;mso-wrap-distance-top:-8e-5mm;mso-wrap-distance-bottom:-8e-5mm;mso-width-relative:margin" from="232.95pt,6.75pt" to="700.9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QM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E4385" w:rsidRPr="0065413B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7864BF" w:rsidRPr="008C5C55" w:rsidRDefault="004E4385" w:rsidP="008C5C55">
      <w:pPr>
        <w:tabs>
          <w:tab w:val="left" w:pos="10585"/>
        </w:tabs>
        <w:ind w:left="1134" w:right="1134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(Lp A): 96,4</w:t>
      </w:r>
      <w:r w:rsidR="007864BF">
        <w:rPr>
          <w:rFonts w:ascii="Arial" w:hAnsi="Arial" w:cs="Arial"/>
          <w:sz w:val="20"/>
          <w:szCs w:val="20"/>
        </w:rPr>
        <w:t xml:space="preserve"> дБ (A). </w:t>
      </w:r>
      <w:r w:rsidRPr="0065413B">
        <w:rPr>
          <w:rFonts w:ascii="Arial" w:hAnsi="Arial" w:cs="Arial"/>
          <w:sz w:val="20"/>
          <w:szCs w:val="20"/>
        </w:rPr>
        <w:t>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 Погрешность (К): 3 дБ(A). Используйте средства защиты слуха.</w:t>
      </w:r>
      <w:r w:rsidR="007864BF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</w:t>
      </w:r>
      <w:r w:rsidR="008C5C55">
        <w:rPr>
          <w:rFonts w:ascii="Arial" w:hAnsi="Arial" w:cs="Arial"/>
          <w:sz w:val="20"/>
          <w:szCs w:val="20"/>
        </w:rPr>
        <w:t>/с2. Погрешность (К): 1,5 м/с2.</w:t>
      </w:r>
    </w:p>
    <w:p w:rsidR="00ED31D7" w:rsidRPr="008C5C55" w:rsidRDefault="00AA7044" w:rsidP="008C5C5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noProof/>
          <w:lang w:bidi="ar-SA"/>
        </w:rPr>
        <w:pict>
          <v:line id="Прямая соединительная линия 133" o:spid="_x0000_s1028" style="position:absolute;left:0;text-align:left;z-index:251902464;visibility:visible;mso-wrap-distance-top:-8e-5mm;mso-wrap-distance-bottom:-8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eZKdg4C&#10;AADQ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4E438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4E438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D0701" w:rsidRDefault="004E4385" w:rsidP="004D070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9030B">
        <w:rPr>
          <w:rFonts w:ascii="Arial" w:hAnsi="Arial" w:cs="Arial" w:hint="eastAsia"/>
          <w:noProof/>
          <w:color w:val="FF0000"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30B">
        <w:rPr>
          <w:color w:val="FF0000"/>
        </w:rPr>
        <w:t xml:space="preserve"> </w:t>
      </w:r>
      <w:r w:rsidR="0044417D" w:rsidRPr="0099030B">
        <w:rPr>
          <w:color w:val="FF0000"/>
        </w:rPr>
        <w:t xml:space="preserve"> 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 xml:space="preserve">Сертификат соответствия: </w:t>
      </w:r>
      <w:r w:rsidR="004D0701" w:rsidRPr="004D0701">
        <w:rPr>
          <w:rFonts w:ascii="Arial" w:hAnsi="Arial" w:cs="Arial"/>
          <w:noProof/>
          <w:sz w:val="20"/>
          <w:szCs w:val="20"/>
          <w:lang w:bidi="ar-SA"/>
        </w:rPr>
        <w:t>№ ЕАЭС RU C-CN.HA83.B.00128/19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>,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 xml:space="preserve"> серия </w:t>
      </w:r>
      <w:r w:rsidR="004D0701">
        <w:rPr>
          <w:rFonts w:ascii="Arial" w:hAnsi="Arial" w:cs="Arial"/>
          <w:noProof/>
          <w:sz w:val="20"/>
          <w:szCs w:val="20"/>
          <w:lang w:val="en-US" w:bidi="ar-SA"/>
        </w:rPr>
        <w:t>RU</w:t>
      </w:r>
      <w:r w:rsidR="004D0701" w:rsidRPr="0093675D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01463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26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,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 xml:space="preserve"> срок действия: 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29.11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.2019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 xml:space="preserve"> г. по 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28.11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.2020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 xml:space="preserve"> г. Выдан Органом по сертификации продукции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 xml:space="preserve"> «Стандарт-1»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 xml:space="preserve"> Общества с ограниченной ответственностью «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>Сертификат-Стандарт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>»,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 xml:space="preserve"> 107497, 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>Россия,</w:t>
      </w:r>
      <w:r w:rsidR="004D0701">
        <w:rPr>
          <w:rFonts w:ascii="Arial" w:hAnsi="Arial" w:cs="Arial"/>
          <w:noProof/>
          <w:sz w:val="20"/>
          <w:szCs w:val="20"/>
          <w:lang w:bidi="ar-SA"/>
        </w:rPr>
        <w:t xml:space="preserve"> г. Москва, ул. Монтажная, д. 2А, стр.1</w:t>
      </w:r>
      <w:r w:rsidR="004D0701" w:rsidRPr="00857ED6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  <w:r w:rsidR="004D0701" w:rsidRPr="00D922C4">
        <w:rPr>
          <w:rFonts w:ascii="Arial" w:hAnsi="Arial" w:cs="Arial"/>
          <w:sz w:val="20"/>
          <w:szCs w:val="20"/>
        </w:rPr>
        <w:t>Соответствует техническим регламентам: ТР ТС 020/2011 «Электромагнитная совместимость технических</w:t>
      </w:r>
      <w:r w:rsidR="004D0701">
        <w:rPr>
          <w:rFonts w:ascii="Arial" w:hAnsi="Arial" w:cs="Arial"/>
          <w:sz w:val="20"/>
          <w:szCs w:val="20"/>
        </w:rPr>
        <w:t xml:space="preserve"> средств</w:t>
      </w:r>
      <w:r w:rsidR="004D0701" w:rsidRPr="00D922C4">
        <w:rPr>
          <w:rFonts w:ascii="Arial" w:hAnsi="Arial" w:cs="Arial"/>
          <w:sz w:val="20"/>
          <w:szCs w:val="20"/>
        </w:rPr>
        <w:t>», ТР ТС 004/2011 «О безопасности низковольтного оборудования».</w:t>
      </w:r>
      <w:r w:rsidR="004D0701" w:rsidRPr="006A148D">
        <w:rPr>
          <w:rFonts w:ascii="Arial" w:hAnsi="Arial" w:cs="Arial"/>
          <w:sz w:val="20"/>
          <w:szCs w:val="20"/>
        </w:rPr>
        <w:t xml:space="preserve"> </w:t>
      </w:r>
    </w:p>
    <w:p w:rsidR="004D0701" w:rsidRDefault="004D0701" w:rsidP="004D070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B0A4F">
        <w:rPr>
          <w:rFonts w:ascii="Arial" w:hAnsi="Arial" w:cs="Arial"/>
          <w:sz w:val="20"/>
          <w:szCs w:val="20"/>
        </w:rPr>
        <w:t xml:space="preserve"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</w:t>
      </w:r>
      <w:r w:rsidRPr="004D0701">
        <w:rPr>
          <w:rFonts w:ascii="Arial" w:hAnsi="Arial" w:cs="Arial"/>
          <w:sz w:val="20"/>
          <w:szCs w:val="20"/>
        </w:rPr>
        <w:t>ЕАЭС N RU Д-CN.НВ35.B.01317/20</w:t>
      </w:r>
      <w:r>
        <w:rPr>
          <w:rFonts w:ascii="Arial" w:hAnsi="Arial" w:cs="Arial"/>
          <w:sz w:val="20"/>
          <w:szCs w:val="20"/>
        </w:rPr>
        <w:t>, срок действия от 06.03.2020 по 05</w:t>
      </w:r>
      <w:r w:rsidRPr="005B0A4F">
        <w:rPr>
          <w:rFonts w:ascii="Arial" w:hAnsi="Arial" w:cs="Arial"/>
          <w:sz w:val="20"/>
          <w:szCs w:val="20"/>
        </w:rPr>
        <w:t xml:space="preserve">.03.2021, выдана Испытательной лабораторией ООО «Инновационные решения», аттестат аккредитации РОСС </w:t>
      </w:r>
      <w:r w:rsidRPr="005B0A4F">
        <w:rPr>
          <w:rFonts w:ascii="Arial" w:hAnsi="Arial" w:cs="Arial"/>
          <w:sz w:val="20"/>
          <w:szCs w:val="20"/>
          <w:lang w:val="en-US"/>
        </w:rPr>
        <w:t>RU</w:t>
      </w:r>
      <w:r w:rsidRPr="005B0A4F">
        <w:rPr>
          <w:rFonts w:ascii="Arial" w:hAnsi="Arial" w:cs="Arial"/>
          <w:sz w:val="20"/>
          <w:szCs w:val="20"/>
        </w:rPr>
        <w:t>.0001.21АВ90</w:t>
      </w:r>
    </w:p>
    <w:p w:rsidR="00265687" w:rsidRPr="004D0701" w:rsidRDefault="004D0701" w:rsidP="004D070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922C4">
        <w:rPr>
          <w:rFonts w:ascii="Arial" w:hAnsi="Arial" w:cs="Arial"/>
          <w:sz w:val="20"/>
          <w:szCs w:val="20"/>
        </w:rPr>
        <w:t>Страна изготовления: КНР.</w:t>
      </w:r>
      <w:r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>Производитель (завод-изго</w:t>
      </w:r>
      <w:r>
        <w:rPr>
          <w:rFonts w:ascii="Arial" w:hAnsi="Arial" w:cs="Arial"/>
          <w:sz w:val="20"/>
          <w:szCs w:val="20"/>
        </w:rPr>
        <w:t xml:space="preserve">товитель): AWLOP TRADING CO LTD. </w:t>
      </w:r>
      <w:r w:rsidRPr="00D922C4">
        <w:rPr>
          <w:rFonts w:ascii="Arial" w:hAnsi="Arial" w:cs="Arial"/>
          <w:sz w:val="20"/>
          <w:szCs w:val="20"/>
        </w:rPr>
        <w:t xml:space="preserve">Адрес: КНР, г. </w:t>
      </w:r>
      <w:proofErr w:type="spellStart"/>
      <w:r w:rsidRPr="00D922C4">
        <w:rPr>
          <w:rFonts w:ascii="Arial" w:hAnsi="Arial" w:cs="Arial"/>
          <w:sz w:val="20"/>
          <w:szCs w:val="20"/>
        </w:rPr>
        <w:t>Нингбо</w:t>
      </w:r>
      <w:proofErr w:type="spellEnd"/>
      <w:r w:rsidRPr="00D922C4">
        <w:rPr>
          <w:rFonts w:ascii="Arial" w:hAnsi="Arial" w:cs="Arial"/>
          <w:sz w:val="20"/>
          <w:szCs w:val="20"/>
        </w:rPr>
        <w:t xml:space="preserve">, ул. </w:t>
      </w:r>
      <w:proofErr w:type="spellStart"/>
      <w:r w:rsidRPr="00D922C4">
        <w:rPr>
          <w:rFonts w:ascii="Arial" w:hAnsi="Arial" w:cs="Arial"/>
          <w:sz w:val="20"/>
          <w:szCs w:val="20"/>
        </w:rPr>
        <w:t>Лантень</w:t>
      </w:r>
      <w:proofErr w:type="spellEnd"/>
      <w:r w:rsidRPr="00D922C4">
        <w:rPr>
          <w:rFonts w:ascii="Arial" w:hAnsi="Arial" w:cs="Arial"/>
          <w:sz w:val="20"/>
          <w:szCs w:val="20"/>
        </w:rPr>
        <w:t xml:space="preserve"> 2</w:t>
      </w:r>
      <w:r w:rsidRPr="009F435F">
        <w:rPr>
          <w:rFonts w:ascii="Arial" w:hAnsi="Arial" w:cs="Arial" w:hint="eastAsia"/>
          <w:sz w:val="20"/>
          <w:szCs w:val="20"/>
        </w:rPr>
        <w:t>0</w:t>
      </w:r>
      <w:r w:rsidRPr="00D922C4">
        <w:rPr>
          <w:rFonts w:ascii="Arial" w:hAnsi="Arial" w:cs="Arial"/>
          <w:sz w:val="20"/>
          <w:szCs w:val="20"/>
        </w:rPr>
        <w:t xml:space="preserve">1, Модерн </w:t>
      </w:r>
      <w:proofErr w:type="spellStart"/>
      <w:r w:rsidRPr="00D922C4">
        <w:rPr>
          <w:rFonts w:ascii="Arial" w:hAnsi="Arial" w:cs="Arial"/>
          <w:sz w:val="20"/>
          <w:szCs w:val="20"/>
        </w:rPr>
        <w:t>таймз</w:t>
      </w:r>
      <w:proofErr w:type="spellEnd"/>
      <w:r w:rsidRPr="00D922C4">
        <w:rPr>
          <w:rFonts w:ascii="Arial" w:hAnsi="Arial" w:cs="Arial"/>
          <w:sz w:val="20"/>
          <w:szCs w:val="20"/>
        </w:rPr>
        <w:t xml:space="preserve"> А2, блок 16/F.</w:t>
      </w:r>
      <w:r w:rsidRPr="006A148D"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>Уполномоченный представитель</w:t>
      </w:r>
      <w:r>
        <w:rPr>
          <w:rFonts w:ascii="Arial" w:hAnsi="Arial" w:cs="Arial"/>
          <w:sz w:val="20"/>
          <w:szCs w:val="20"/>
        </w:rPr>
        <w:t xml:space="preserve"> сервиса</w:t>
      </w:r>
      <w:r w:rsidRPr="00D922C4">
        <w:rPr>
          <w:rFonts w:ascii="Arial" w:hAnsi="Arial" w:cs="Arial"/>
          <w:sz w:val="20"/>
          <w:szCs w:val="20"/>
        </w:rPr>
        <w:t>: ООО «Сервисный центр Штурм».</w:t>
      </w:r>
      <w:r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>Адрес места нахождения: Россия, 140143, Московская область, Раменский район, пос. Родники, ул. Трудовая, д.10, пом.1. Телефон горячей линии: 8 800 775 5060.</w:t>
      </w:r>
      <w:r w:rsidRPr="006A148D">
        <w:rPr>
          <w:rFonts w:ascii="Arial" w:hAnsi="Arial" w:cs="Arial"/>
          <w:sz w:val="20"/>
          <w:szCs w:val="20"/>
        </w:rPr>
        <w:t xml:space="preserve"> Импортер: ООО «СмартТулз» Адрес места нахождения: 115054, г. Москва, ул. Б. Пионерская, д.15, стр.1, </w:t>
      </w:r>
      <w:proofErr w:type="spellStart"/>
      <w:r w:rsidRPr="006A148D">
        <w:rPr>
          <w:rFonts w:ascii="Arial" w:hAnsi="Arial" w:cs="Arial"/>
          <w:sz w:val="20"/>
          <w:szCs w:val="20"/>
        </w:rPr>
        <w:t>эт</w:t>
      </w:r>
      <w:proofErr w:type="spellEnd"/>
      <w:r w:rsidRPr="006A148D">
        <w:rPr>
          <w:rFonts w:ascii="Arial" w:hAnsi="Arial" w:cs="Arial"/>
          <w:sz w:val="20"/>
          <w:szCs w:val="20"/>
        </w:rPr>
        <w:t xml:space="preserve">. 1, пом. II, оф. 2Л Телефон горячей линии: 8 800 775 5060. Эл. почта: </w:t>
      </w:r>
      <w:hyperlink r:id="rId28" w:history="1">
        <w:r w:rsidRPr="00DA025A">
          <w:rPr>
            <w:rStyle w:val="af"/>
            <w:rFonts w:ascii="Arial" w:hAnsi="Arial" w:cs="Arial"/>
            <w:sz w:val="20"/>
            <w:szCs w:val="20"/>
          </w:rPr>
          <w:t>info@instruimport.ru</w:t>
        </w:r>
      </w:hyperlink>
      <w:r w:rsidRPr="006A148D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инструмента, нанесенного на его корпус: 1-я и 2-я цифра обозначает год, например, «4» обозначает, что изделие произведено в 2014 году.   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Pr="006A148D">
        <w:rPr>
          <w:rFonts w:ascii="Arial" w:hAnsi="Arial" w:cs="Arial"/>
          <w:sz w:val="20"/>
          <w:szCs w:val="20"/>
        </w:rPr>
        <w:t>указана на упаковке.</w:t>
      </w:r>
      <w:r w:rsidR="00CC633D" w:rsidRPr="0099030B">
        <w:rPr>
          <w:rFonts w:ascii="Arial" w:hAnsi="Arial" w:cs="Arial"/>
          <w:color w:val="FF0000"/>
          <w:sz w:val="20"/>
          <w:szCs w:val="20"/>
        </w:rPr>
        <w:br w:type="page"/>
      </w:r>
    </w:p>
    <w:p w:rsidR="00CC633D" w:rsidRDefault="00CC633D">
      <w:pPr>
        <w:rPr>
          <w:rFonts w:ascii="Arial" w:hAnsi="Arial" w:cs="Arial"/>
          <w:sz w:val="20"/>
          <w:szCs w:val="20"/>
        </w:rPr>
      </w:pPr>
    </w:p>
    <w:p w:rsidR="00CC633D" w:rsidRPr="00685A2F" w:rsidRDefault="00CC633D" w:rsidP="00CC633D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AA70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048" style="position:absolute;left:0;text-align:left;margin-left:73.5pt;margin-top:-153.5pt;width:223.6pt;height:35.5pt;z-index:251909632" coordorigin="1470,655" coordsize="4472,710">
            <v:shape id="Text Box 117" o:spid="_x0000_s1049" type="#_x0000_t202" style="position:absolute;left:3885;top:655;width:1643;height: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AI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" filled="f" stroked="f">
              <v:textbox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MS5525WM</w:t>
                    </w:r>
                  </w:p>
                </w:txbxContent>
              </v:textbox>
            </v:shape>
            <v:shape id="Text Box 118" o:spid="_x0000_s1050" type="#_x0000_t202" style="position:absolute;left:1470;top:955;width:4472;height: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pz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" filled="f" stroked="f">
              <v:textbox>
                <w:txbxContent>
                  <w:p w:rsidR="008C5C55" w:rsidRPr="0099030B" w:rsidRDefault="008C5C55" w:rsidP="0099030B">
                    <w:pPr>
                      <w:rPr>
                        <w:rFonts w:ascii="Anonymous Pro" w:hAnsi="Anonymous Pro"/>
                        <w:szCs w:val="24"/>
                      </w:rPr>
                    </w:pPr>
                    <w:r w:rsidRPr="0099030B">
                      <w:rPr>
                        <w:rFonts w:ascii="Anonymous Pro" w:hAnsi="Anonymous Pro" w:cs="Arial"/>
                        <w:b/>
                        <w:sz w:val="24"/>
                        <w:szCs w:val="24"/>
                      </w:rPr>
                      <w:t>Выдвижная торцовочная пила</w:t>
                    </w:r>
                  </w:p>
                </w:txbxContent>
              </v:textbox>
            </v:shape>
          </v:group>
        </w:pict>
      </w:r>
      <w:r w:rsidR="0099030B" w:rsidRPr="0099030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-2403475</wp:posOffset>
            </wp:positionV>
            <wp:extent cx="7632700" cy="5099050"/>
            <wp:effectExtent l="0" t="0" r="6350" b="0"/>
            <wp:wrapNone/>
            <wp:docPr id="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465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99030B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9030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-904875</wp:posOffset>
            </wp:positionV>
            <wp:extent cx="7658100" cy="5099050"/>
            <wp:effectExtent l="0" t="0" r="0" b="0"/>
            <wp:wrapNone/>
            <wp:docPr id="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045" b="1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AA70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055" style="position:absolute;left:0;text-align:left;margin-left:72.25pt;margin-top:-30.7pt;width:375pt;height:299.3pt;z-index:251921920" coordorigin="1420,82" coordsize="7500,5986">
            <v:shape id="_x0000_s1056" type="#_x0000_t202" style="position:absolute;left:1420;top:190;width:780;height:5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" filled="f" stroked="f">
              <v:textbox style="layout-flow:vertical;mso-layout-flow-alt:bottom-to-top"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MS5525WM 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Выдвижная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торцовочная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пила</w:t>
                    </w:r>
                    <w:proofErr w:type="spellEnd"/>
                  </w:p>
                </w:txbxContent>
              </v:textbox>
            </v:shape>
            <v:shape id="_x0000_s1057" type="#_x0000_t202" style="position:absolute;left:8140;top:82;width:780;height:5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" filled="f" stroked="f">
              <v:textbox style="layout-flow:vertical;mso-layout-flow-alt:bottom-to-top"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MS5525WM 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Выдвижная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торцовочная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пила</w:t>
                    </w:r>
                    <w:proofErr w:type="spellEnd"/>
                  </w:p>
                </w:txbxContent>
              </v:textbox>
            </v:shape>
            <v:shape id="_x0000_s1058" type="#_x0000_t202" style="position:absolute;left:4760;top:200;width:780;height:58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" filled="f" stroked="f">
              <v:textbox style="layout-flow:vertical;mso-layout-flow-alt:bottom-to-top"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MS5525WM 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Выдвижная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торцовочная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пила</w:t>
                    </w:r>
                    <w:proofErr w:type="spellEnd"/>
                  </w:p>
                </w:txbxContent>
              </v:textbox>
            </v:shape>
          </v:group>
        </w:pict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  <w:r w:rsidR="0099030B" w:rsidRPr="0099030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-904875</wp:posOffset>
            </wp:positionV>
            <wp:extent cx="7689850" cy="5080000"/>
            <wp:effectExtent l="19050" t="0" r="0" b="0"/>
            <wp:wrapNone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36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2FC" w:rsidRDefault="00FD42FC">
      <w:pP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br w:type="page"/>
      </w:r>
      <w:r w:rsidR="0099030B" w:rsidRPr="0099030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-473075</wp:posOffset>
            </wp:positionV>
            <wp:extent cx="7620000" cy="5060950"/>
            <wp:effectExtent l="0" t="0" r="0" b="0"/>
            <wp:wrapNone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584" r="631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2FC" w:rsidRDefault="00AA704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051" style="position:absolute;margin-left:69.75pt;margin-top:-27.5pt;width:375pt;height:299.3pt;z-index:251920896" coordorigin="1420,82" coordsize="7500,5986">
            <v:shape id="_x0000_s1052" type="#_x0000_t202" style="position:absolute;left:1420;top:190;width:780;height:5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" filled="f" stroked="f">
              <v:textbox style="layout-flow:vertical;mso-layout-flow-alt:bottom-to-top"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MS5525WM 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Выдвижная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торцовочная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пила</w:t>
                    </w:r>
                    <w:proofErr w:type="spellEnd"/>
                  </w:p>
                </w:txbxContent>
              </v:textbox>
            </v:shape>
            <v:shape id="_x0000_s1053" type="#_x0000_t202" style="position:absolute;left:8140;top:82;width:780;height:5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" filled="f" stroked="f">
              <v:textbox style="layout-flow:vertical;mso-layout-flow-alt:bottom-to-top"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MS5525WM 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Выдвижная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торцовочная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пила</w:t>
                    </w:r>
                    <w:proofErr w:type="spellEnd"/>
                  </w:p>
                </w:txbxContent>
              </v:textbox>
            </v:shape>
            <v:shape id="_x0000_s1054" type="#_x0000_t202" style="position:absolute;left:4760;top:200;width:780;height:58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" filled="f" stroked="f">
              <v:textbox style="layout-flow:vertical;mso-layout-flow-alt:bottom-to-top">
                <w:txbxContent>
                  <w:p w:rsidR="008C5C55" w:rsidRPr="0099030B" w:rsidRDefault="008C5C55" w:rsidP="0099030B">
                    <w:pPr>
                      <w:rPr>
                        <w:szCs w:val="24"/>
                      </w:rPr>
                    </w:pPr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MS5525WM 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Выдвижная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торцовочная</w:t>
                    </w:r>
                    <w:proofErr w:type="spellEnd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99030B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пила</w:t>
                    </w:r>
                    <w:proofErr w:type="spellEnd"/>
                  </w:p>
                </w:txbxContent>
              </v:textbox>
            </v:shape>
          </v:group>
        </w:pict>
      </w:r>
      <w:r w:rsidR="0099030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-451485</wp:posOffset>
            </wp:positionV>
            <wp:extent cx="7687945" cy="5082540"/>
            <wp:effectExtent l="19050" t="0" r="0" b="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36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FC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99030B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9030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-619125</wp:posOffset>
            </wp:positionV>
            <wp:extent cx="7620000" cy="5060950"/>
            <wp:effectExtent l="0" t="0" r="0" b="0"/>
            <wp:wrapNone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584" r="631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-552450</wp:posOffset>
            </wp:positionV>
            <wp:extent cx="8037195" cy="5114925"/>
            <wp:effectExtent l="19050" t="0" r="190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19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Pr="00D5224F" w:rsidRDefault="00D5224F" w:rsidP="00E218B4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D5224F" w:rsidRPr="00D5224F" w:rsidSect="002A76F7">
      <w:footerReference w:type="even" r:id="rId34"/>
      <w:footerReference w:type="default" r:id="rId35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C55" w:rsidRDefault="008C5C55">
      <w:r>
        <w:separator/>
      </w:r>
    </w:p>
  </w:endnote>
  <w:endnote w:type="continuationSeparator" w:id="0">
    <w:p w:rsidR="008C5C55" w:rsidRDefault="008C5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utura">
    <w:altName w:val="Microsoft YaHei Light"/>
    <w:charset w:val="00"/>
    <w:family w:val="auto"/>
    <w:pitch w:val="variable"/>
    <w:sig w:usb0="8000002F" w:usb1="4000004A" w:usb2="00000000" w:usb3="00000000" w:csb0="00000111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C55" w:rsidRDefault="008C5C55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4105" style="width:595.3pt;height:22.35pt;mso-position-horizontal-relative:char;mso-position-vertical-relative:line" coordorigin=",7199" coordsize="11906,447">
          <v:rect id="Rectangle 82" o:spid="_x0000_s41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AIsIA&#10;AADbAAAADwAAAGRycy9kb3ducmV2LnhtbERPy2rCQBTdF/yH4Qpuik6qGCQ6SlsR7Kr4BHfXzDUJ&#10;Zu6EzJikf99ZCC4P571YdaYUDdWusKzgYxSBIE6tLjhTcDxshjMQziNrLC2Tgj9ysFr23haYaNvy&#10;jpq9z0QIYZeggtz7KpHSpTkZdCNbEQfuZmuDPsA6k7rGNoSbUo6jKJYGCw4NOVb0nVN63z+Mgt+2&#10;223i0/r9/HVpjpPrevoo4x+lBv3ucw7CU+df4qd7qxVMw/rw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cAiwgAAANsAAAAPAAAAAAAAAAAAAAAAAJgCAABkcnMvZG93&#10;bnJldi54bWxQSwUGAAAAAAQABAD1AAAAhwMAAAAA&#10;" fillcolor="#808285" stroked="f"/>
          <v:line id="Line 83" o:spid="_x0000_s41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Z0u8MAAADbAAAADwAAAGRycy9kb3ducmV2LnhtbESPQWsCMRSE74L/ITzBm2a1KLIaRQSh&#10;hSJUc/H22Dw3i5uXZZO6q7++KRR6HGbmG2az610tHtSGyrOC2TQDQVx4U3GpQF+OkxWIEJEN1p5J&#10;wZMC7LbDwQZz4zv+osc5liJBOOSowMbY5FKGwpLDMPUNcfJuvnUYk2xLaVrsEtzVcp5lS+mw4rRg&#10;saGDpeJ+/nYK2BavOjuZD31dfr6O9k3rrtdKjUf9fg0iUh//w3/td6NgMYPfL+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dLv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C55" w:rsidRDefault="008C5C55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4102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VQjg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C4OuVQjgMAAPEIAAAOAAAAAAAA&#10;AAAAAAAAAC4CAABkcnMvZTJvRG9jLnhtbFBLAQItABQABgAIAAAAIQDCRn0v4AAAAAkBAAAPAAAA&#10;AAAAAAAAAAAAAOgFAABkcnMvZG93bnJldi54bWxQSwUGAAAAAAQABADzAAAA9QYAAAAA&#10;">
          <v:rect id="Rectangle 8" o:spid="_x0000_s4104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Oi8YA&#10;AADbAAAADwAAAGRycy9kb3ducmV2LnhtbESPW2vCQBSE3wX/w3KEvohuejFK6iptRahP4hV8O2ZP&#10;k9Ds2ZBdk/TfdwsFH4eZ+YaZLztTioZqV1hW8DiOQBCnVhecKTge1qMZCOeRNZaWScEPOVgu+r05&#10;Jtq2vKNm7zMRIOwSVJB7XyVSujQng25sK+LgfdnaoA+yzqSusQ1wU8qnKIqlwYLDQo4VfeSUfu9v&#10;RsG27Xbr+LQant8vzfH5uprcynij1MOge3sF4anz9/B/+1MreJnC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3Oi8YAAADbAAAADwAAAAAAAAAAAAAAAACYAgAAZHJz&#10;L2Rvd25yZXYueG1sUEsFBgAAAAAEAAQA9QAAAIsDAAAAAA==&#10;" fillcolor="#808285" stroked="f"/>
          <v:line id="Line 7" o:spid="_x0000_s4103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VL+8EAAADbAAAADwAAAGRycy9kb3ducmV2LnhtbERPz2vCMBS+D/wfwhN2W1O3UU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Uv7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555.9pt;margin-top:5in;width:19.6pt;height:21.7pt;z-index:-17272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" filled="f" stroked="f">
          <v:textbox inset="0,0,0,0">
            <w:txbxContent>
              <w:p w:rsidR="008C5C55" w:rsidRDefault="008C5C5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4D0701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C55" w:rsidRDefault="008C5C55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4098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FgTr1pIDAADvCAAADgAA&#10;AAAAAAAAAAAAAAAuAgAAZHJzL2Uyb0RvYy54bWxQSwECLQAUAAYACAAAACEAwkZ9L+AAAAAJAQAA&#10;DwAAAAAAAAAAAAAAAADsBQAAZHJzL2Rvd25yZXYueG1sUEsFBgAAAAAEAAQA8wAAAPkGAAAAAA==&#10;">
          <v:rect id="Rectangle 4" o:spid="_x0000_s4100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IiM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kzH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IiMYAAADbAAAADwAAAAAAAAAAAAAAAACYAgAAZHJz&#10;L2Rvd25yZXYueG1sUEsFBgAAAAAEAAQA9QAAAIsDAAAAAA==&#10;" fillcolor="#808285" stroked="f"/>
          <v:line id="Line 3" o:spid="_x0000_s4099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B/sQAAADbAAAADwAAAGRycy9kb3ducmV2LnhtbESPwWrDMBBE74X8g9hAb7WcNITgRjEl&#10;YGghFJrokttibS1Ta2UsJXby9VWh0OMwM2+YbTm5TlxpCK1nBYssB0Fce9Nyo0CfqqcNiBCRDXae&#10;ScGNApS72cMWC+NH/qTrMTYiQTgUqMDG2BdShtqSw5D5njh5X35wGJMcGmkGHBPcdXKZ52vpsOW0&#10;YLGnvaX6+3hxCtjW9y7/MO/6vD7cK/us9ThppR7n0+sLiEhT/A//td+MgtUKfr+k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EH+xAAAANsAAAAPAAAAAAAAAAAA&#10;AAAAAKECAABkcnMvZG93bnJldi54bWxQSwUGAAAAAAQABAD5AAAAkg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9.65pt;margin-top:360.8pt;width:19.6pt;height:21.6pt;z-index:-1722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" filled="f" stroked="f">
          <v:textbox inset="0,0,0,0">
            <w:txbxContent>
              <w:p w:rsidR="008C5C55" w:rsidRDefault="008C5C5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4D0701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C55" w:rsidRDefault="008C5C55">
      <w:r>
        <w:separator/>
      </w:r>
    </w:p>
  </w:footnote>
  <w:footnote w:type="continuationSeparator" w:id="0">
    <w:p w:rsidR="008C5C55" w:rsidRDefault="008C5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C55" w:rsidRPr="00024354" w:rsidRDefault="008C5C55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4112" style="width:595.3pt;height:36.45pt;mso-position-horizontal-relative:char;mso-position-vertical-relative:line" coordorigin=",-718" coordsize="11906,729">
          <v:rect id="Rectangle 53" o:spid="_x0000_s411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4114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hUq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Rgb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s4VKvAAAANsAAAAPAAAAAAAAAAAAAAAAAJ8CAABkcnMv&#10;ZG93bnJldi54bWxQSwUGAAAAAAQABAD3AAAAiA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411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<v:textbox inset="0,0,0,0">
              <w:txbxContent>
                <w:p w:rsidR="008C5C55" w:rsidRPr="00CC3C5F" w:rsidRDefault="008C5C55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</w:pPr>
                  <w:r w:rsidRPr="00CC3C5F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     </w:t>
                  </w:r>
                  <w:r w:rsidRPr="00CC3C5F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  <w:p w:rsidR="008C5C55" w:rsidRPr="00CC3C5F" w:rsidRDefault="008C5C55" w:rsidP="00CC3C5F">
                  <w:pPr>
                    <w:tabs>
                      <w:tab w:val="left" w:pos="6521"/>
                    </w:tabs>
                    <w:ind w:leftChars="2836" w:left="6945" w:hangingChars="321" w:hanging="706"/>
                    <w:rPr>
                      <w:rFonts w:ascii="Arial" w:hAnsi="Arial" w:cs="Arial"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 xml:space="preserve">             Пила торцовочная        </w:t>
                  </w:r>
                  <w:r w:rsidRPr="00CC3C5F"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 xml:space="preserve"> MS5525WM</w:t>
                  </w:r>
                </w:p>
                <w:p w:rsidR="008C5C55" w:rsidRPr="00CC3C5F" w:rsidRDefault="008C5C55" w:rsidP="00024354">
                  <w:pPr>
                    <w:spacing w:before="257"/>
                    <w:ind w:left="6802"/>
                    <w:rPr>
                      <w:rFonts w:ascii="Arial" w:eastAsiaTheme="minorEastAsia" w:hAnsi="Arial" w:cs="Arial"/>
                      <w:sz w:val="27"/>
                      <w:lang w:eastAsia="zh-CN"/>
                    </w:rPr>
                  </w:pPr>
                </w:p>
              </w:txbxContent>
            </v:textbox>
          </v:shape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C55" w:rsidRPr="00D910F1" w:rsidRDefault="008C5C55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4108" style="width:595.3pt;height:36.45pt;mso-position-horizontal-relative:char;mso-position-vertical-relative:line" coordorigin=",-718" coordsize="11906,729">
          <v:rect id="Rectangle 45" o:spid="_x0000_s4111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VccA&#10;AADbAAAADwAAAGRycy9kb3ducmV2LnhtbESPT2vCQBTE7wW/w/KEXkrdtGKQmI1oRain4p8Wentm&#10;n0kw+zZk1yT99l2h0OMwM79h0uVgatFR6yrLCl4mEQji3OqKCwWn4/Z5DsJ5ZI21ZVLwQw6W2egh&#10;xUTbnvfUHXwhAoRdggpK75tESpeXZNBNbEMcvIttDfog20LqFvsAN7V8jaJYGqw4LJTY0FtJ+fVw&#10;Mwo++mG/jT83T1/r7+40PW9mtzreKfU4HlYLEJ4G/x/+a79rBbMp3L+EH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lX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4110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0JDDAAAA2wAAAA8AAABkcnMvZG93bnJldi54bWxEj0FrwkAUhO+C/2F5gjfdNNYi0VVqRSh4&#10;0ha9PrPPJDb7NuyuJv33XUHocZiZb5jFqjO1uJPzlWUFL+MEBHFudcWFgu+v7WgGwgdkjbVlUvBL&#10;HlbLfm+BmbYt7+l+CIWIEPYZKihDaDIpfV6SQT+2DXH0LtYZDFG6QmqHbYSbWqZJ8iYNVhwXSmzo&#10;o6T853AzCq7+mrZ7fdnh5Jiuz+v0NNm4k1LDQfc+BxGoC//hZ/tTK5i+wuN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LQkMMAAADbAAAADwAAAAAAAAAAAAAAAACf&#10;AgAAZHJzL2Rvd25yZXYueG1sUEsFBgAAAAAEAAQA9wAAAI8D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4109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<v:textbox inset="0,0,0,0">
              <w:txbxContent>
                <w:p w:rsidR="008C5C55" w:rsidRDefault="008C5C55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</w:p>
                <w:p w:rsidR="008C5C55" w:rsidRPr="00CC3C5F" w:rsidRDefault="008C5C55" w:rsidP="00CC3C5F">
                  <w:pPr>
                    <w:tabs>
                      <w:tab w:val="left" w:pos="6521"/>
                    </w:tabs>
                    <w:ind w:leftChars="450" w:left="990"/>
                    <w:rPr>
                      <w:rFonts w:ascii="Arial" w:hAnsi="Arial" w:cs="Arial"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 xml:space="preserve">Пила торцовочная      </w:t>
                  </w:r>
                  <w:r w:rsidRPr="00CC3C5F"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>MS5525WM</w:t>
                  </w:r>
                </w:p>
                <w:p w:rsidR="008C5C55" w:rsidRPr="0006309D" w:rsidRDefault="008C5C55" w:rsidP="00574899">
                  <w:pPr>
                    <w:ind w:firstLineChars="350" w:firstLine="770"/>
                  </w:pPr>
                </w:p>
              </w:txbxContent>
            </v:textbox>
          </v:shape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C55" w:rsidRPr="008E578B" w:rsidRDefault="008C5C55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2945"/>
    <w:multiLevelType w:val="hybridMultilevel"/>
    <w:tmpl w:val="D49288B8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" w15:restartNumberingAfterBreak="0">
    <w:nsid w:val="041124AA"/>
    <w:multiLevelType w:val="hybridMultilevel"/>
    <w:tmpl w:val="9198FA66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2" w15:restartNumberingAfterBreak="0">
    <w:nsid w:val="143747C5"/>
    <w:multiLevelType w:val="hybridMultilevel"/>
    <w:tmpl w:val="0CBAAEA2"/>
    <w:lvl w:ilvl="0" w:tplc="5284ED64">
      <w:numFmt w:val="bullet"/>
      <w:lvlText w:val="•"/>
      <w:lvlJc w:val="left"/>
      <w:pPr>
        <w:ind w:left="4580" w:hanging="360"/>
      </w:pPr>
      <w:rPr>
        <w:rFonts w:ascii="Arial" w:eastAsia="Tahom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577E026C">
      <w:start w:val="1"/>
      <w:numFmt w:val="decimal"/>
      <w:lvlText w:val="%4."/>
      <w:lvlJc w:val="left"/>
      <w:pPr>
        <w:ind w:left="5640" w:hanging="360"/>
      </w:pPr>
      <w:rPr>
        <w:rFonts w:hint="default"/>
        <w:b w:val="0"/>
        <w:color w:val="auto"/>
      </w:rPr>
    </w:lvl>
    <w:lvl w:ilvl="4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" w15:restartNumberingAfterBreak="0">
    <w:nsid w:val="16F1482F"/>
    <w:multiLevelType w:val="hybridMultilevel"/>
    <w:tmpl w:val="0D26C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D4F0C"/>
    <w:multiLevelType w:val="hybridMultilevel"/>
    <w:tmpl w:val="7864F8AA"/>
    <w:lvl w:ilvl="0" w:tplc="577E026C">
      <w:start w:val="1"/>
      <w:numFmt w:val="decimal"/>
      <w:lvlText w:val="%1."/>
      <w:lvlJc w:val="left"/>
      <w:pPr>
        <w:ind w:left="3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550" w:hanging="360"/>
      </w:pPr>
    </w:lvl>
    <w:lvl w:ilvl="2" w:tplc="0419001B">
      <w:start w:val="1"/>
      <w:numFmt w:val="lowerRoman"/>
      <w:lvlText w:val="%3."/>
      <w:lvlJc w:val="right"/>
      <w:pPr>
        <w:ind w:left="4270" w:hanging="180"/>
      </w:pPr>
    </w:lvl>
    <w:lvl w:ilvl="3" w:tplc="0419000F" w:tentative="1">
      <w:start w:val="1"/>
      <w:numFmt w:val="decimal"/>
      <w:lvlText w:val="%4."/>
      <w:lvlJc w:val="left"/>
      <w:pPr>
        <w:ind w:left="4990" w:hanging="360"/>
      </w:pPr>
    </w:lvl>
    <w:lvl w:ilvl="4" w:tplc="04190019" w:tentative="1">
      <w:start w:val="1"/>
      <w:numFmt w:val="lowerLetter"/>
      <w:lvlText w:val="%5."/>
      <w:lvlJc w:val="left"/>
      <w:pPr>
        <w:ind w:left="5710" w:hanging="360"/>
      </w:pPr>
    </w:lvl>
    <w:lvl w:ilvl="5" w:tplc="0419001B" w:tentative="1">
      <w:start w:val="1"/>
      <w:numFmt w:val="lowerRoman"/>
      <w:lvlText w:val="%6."/>
      <w:lvlJc w:val="right"/>
      <w:pPr>
        <w:ind w:left="6430" w:hanging="180"/>
      </w:pPr>
    </w:lvl>
    <w:lvl w:ilvl="6" w:tplc="0419000F" w:tentative="1">
      <w:start w:val="1"/>
      <w:numFmt w:val="decimal"/>
      <w:lvlText w:val="%7."/>
      <w:lvlJc w:val="left"/>
      <w:pPr>
        <w:ind w:left="7150" w:hanging="360"/>
      </w:pPr>
    </w:lvl>
    <w:lvl w:ilvl="7" w:tplc="04190019" w:tentative="1">
      <w:start w:val="1"/>
      <w:numFmt w:val="lowerLetter"/>
      <w:lvlText w:val="%8."/>
      <w:lvlJc w:val="left"/>
      <w:pPr>
        <w:ind w:left="7870" w:hanging="360"/>
      </w:pPr>
    </w:lvl>
    <w:lvl w:ilvl="8" w:tplc="0419001B" w:tentative="1">
      <w:start w:val="1"/>
      <w:numFmt w:val="lowerRoman"/>
      <w:lvlText w:val="%9."/>
      <w:lvlJc w:val="right"/>
      <w:pPr>
        <w:ind w:left="8590" w:hanging="180"/>
      </w:pPr>
    </w:lvl>
  </w:abstractNum>
  <w:abstractNum w:abstractNumId="5" w15:restartNumberingAfterBreak="0">
    <w:nsid w:val="1B4154DC"/>
    <w:multiLevelType w:val="singleLevel"/>
    <w:tmpl w:val="04190001"/>
    <w:lvl w:ilvl="0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</w:abstractNum>
  <w:abstractNum w:abstractNumId="6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F1FD3"/>
    <w:multiLevelType w:val="hybridMultilevel"/>
    <w:tmpl w:val="C69E3D84"/>
    <w:lvl w:ilvl="0" w:tplc="577E026C">
      <w:start w:val="1"/>
      <w:numFmt w:val="decimal"/>
      <w:lvlText w:val="%1."/>
      <w:lvlJc w:val="left"/>
      <w:pPr>
        <w:ind w:left="169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8" w15:restartNumberingAfterBreak="0">
    <w:nsid w:val="2E6A5AF7"/>
    <w:multiLevelType w:val="hybridMultilevel"/>
    <w:tmpl w:val="9BEE8728"/>
    <w:lvl w:ilvl="0" w:tplc="5284ED64">
      <w:numFmt w:val="bullet"/>
      <w:lvlText w:val="•"/>
      <w:lvlJc w:val="left"/>
      <w:pPr>
        <w:ind w:left="1820" w:hanging="360"/>
      </w:pPr>
      <w:rPr>
        <w:rFonts w:ascii="Arial" w:eastAsia="Tahoma" w:hAnsi="Arial" w:cs="Arial" w:hint="default"/>
      </w:rPr>
    </w:lvl>
    <w:lvl w:ilvl="1" w:tplc="A5EE1A9A">
      <w:numFmt w:val="bullet"/>
      <w:lvlText w:val=""/>
      <w:lvlJc w:val="left"/>
      <w:pPr>
        <w:ind w:left="2540" w:hanging="360"/>
      </w:pPr>
      <w:rPr>
        <w:rFonts w:ascii="Symbol" w:eastAsia="Tahoma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9" w15:restartNumberingAfterBreak="0">
    <w:nsid w:val="2E7C7E04"/>
    <w:multiLevelType w:val="hybridMultilevel"/>
    <w:tmpl w:val="4816EB44"/>
    <w:lvl w:ilvl="0" w:tplc="18445826">
      <w:start w:val="1"/>
      <w:numFmt w:val="decimal"/>
      <w:lvlText w:val="%1."/>
      <w:lvlJc w:val="left"/>
      <w:pPr>
        <w:ind w:left="16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0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2943DA"/>
    <w:multiLevelType w:val="hybridMultilevel"/>
    <w:tmpl w:val="AA5C10D8"/>
    <w:lvl w:ilvl="0" w:tplc="577E02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70" w:hanging="360"/>
      </w:pPr>
    </w:lvl>
    <w:lvl w:ilvl="2" w:tplc="0419001B" w:tentative="1">
      <w:start w:val="1"/>
      <w:numFmt w:val="lowerRoman"/>
      <w:lvlText w:val="%3."/>
      <w:lvlJc w:val="right"/>
      <w:pPr>
        <w:ind w:left="1190" w:hanging="180"/>
      </w:pPr>
    </w:lvl>
    <w:lvl w:ilvl="3" w:tplc="0419000F" w:tentative="1">
      <w:start w:val="1"/>
      <w:numFmt w:val="decimal"/>
      <w:lvlText w:val="%4."/>
      <w:lvlJc w:val="left"/>
      <w:pPr>
        <w:ind w:left="1910" w:hanging="360"/>
      </w:pPr>
    </w:lvl>
    <w:lvl w:ilvl="4" w:tplc="04190019" w:tentative="1">
      <w:start w:val="1"/>
      <w:numFmt w:val="lowerLetter"/>
      <w:lvlText w:val="%5."/>
      <w:lvlJc w:val="left"/>
      <w:pPr>
        <w:ind w:left="2630" w:hanging="360"/>
      </w:pPr>
    </w:lvl>
    <w:lvl w:ilvl="5" w:tplc="0419001B" w:tentative="1">
      <w:start w:val="1"/>
      <w:numFmt w:val="lowerRoman"/>
      <w:lvlText w:val="%6."/>
      <w:lvlJc w:val="right"/>
      <w:pPr>
        <w:ind w:left="3350" w:hanging="180"/>
      </w:pPr>
    </w:lvl>
    <w:lvl w:ilvl="6" w:tplc="0419000F" w:tentative="1">
      <w:start w:val="1"/>
      <w:numFmt w:val="decimal"/>
      <w:lvlText w:val="%7."/>
      <w:lvlJc w:val="left"/>
      <w:pPr>
        <w:ind w:left="4070" w:hanging="360"/>
      </w:pPr>
    </w:lvl>
    <w:lvl w:ilvl="7" w:tplc="04190019" w:tentative="1">
      <w:start w:val="1"/>
      <w:numFmt w:val="lowerLetter"/>
      <w:lvlText w:val="%8."/>
      <w:lvlJc w:val="left"/>
      <w:pPr>
        <w:ind w:left="4790" w:hanging="360"/>
      </w:pPr>
    </w:lvl>
    <w:lvl w:ilvl="8" w:tplc="0419001B" w:tentative="1">
      <w:start w:val="1"/>
      <w:numFmt w:val="lowerRoman"/>
      <w:lvlText w:val="%9."/>
      <w:lvlJc w:val="right"/>
      <w:pPr>
        <w:ind w:left="5510" w:hanging="180"/>
      </w:pPr>
    </w:lvl>
  </w:abstractNum>
  <w:abstractNum w:abstractNumId="12" w15:restartNumberingAfterBreak="0">
    <w:nsid w:val="3AE93449"/>
    <w:multiLevelType w:val="hybridMultilevel"/>
    <w:tmpl w:val="10BC7A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44FAB"/>
    <w:multiLevelType w:val="hybridMultilevel"/>
    <w:tmpl w:val="292E4670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4" w15:restartNumberingAfterBreak="0">
    <w:nsid w:val="3F88056F"/>
    <w:multiLevelType w:val="hybridMultilevel"/>
    <w:tmpl w:val="69427032"/>
    <w:lvl w:ilvl="0" w:tplc="577E026C">
      <w:start w:val="1"/>
      <w:numFmt w:val="decimal"/>
      <w:lvlText w:val="%1."/>
      <w:lvlJc w:val="left"/>
      <w:pPr>
        <w:ind w:left="2824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4513243C"/>
    <w:multiLevelType w:val="hybridMultilevel"/>
    <w:tmpl w:val="854C5CBE"/>
    <w:lvl w:ilvl="0" w:tplc="577E026C">
      <w:start w:val="1"/>
      <w:numFmt w:val="decimal"/>
      <w:lvlText w:val="%1."/>
      <w:lvlJc w:val="left"/>
      <w:pPr>
        <w:ind w:left="2540" w:hanging="360"/>
      </w:pPr>
      <w:rPr>
        <w:rFonts w:hint="default"/>
        <w:b w:val="0"/>
        <w:color w:val="auto"/>
      </w:rPr>
    </w:lvl>
    <w:lvl w:ilvl="1" w:tplc="0419000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6" w15:restartNumberingAfterBreak="0">
    <w:nsid w:val="48174F7F"/>
    <w:multiLevelType w:val="hybridMultilevel"/>
    <w:tmpl w:val="0F28DEB4"/>
    <w:lvl w:ilvl="0" w:tplc="0419000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0" w:hanging="360"/>
      </w:pPr>
      <w:rPr>
        <w:rFonts w:ascii="Wingdings" w:hAnsi="Wingdings" w:hint="default"/>
      </w:rPr>
    </w:lvl>
  </w:abstractNum>
  <w:abstractNum w:abstractNumId="17" w15:restartNumberingAfterBreak="0">
    <w:nsid w:val="4F041A8B"/>
    <w:multiLevelType w:val="hybridMultilevel"/>
    <w:tmpl w:val="13EA357C"/>
    <w:lvl w:ilvl="0" w:tplc="1844582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102BA"/>
    <w:multiLevelType w:val="hybridMultilevel"/>
    <w:tmpl w:val="B5E6B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3130E"/>
    <w:multiLevelType w:val="hybridMultilevel"/>
    <w:tmpl w:val="60C85722"/>
    <w:lvl w:ilvl="0" w:tplc="0409000F">
      <w:start w:val="1"/>
      <w:numFmt w:val="decimal"/>
      <w:lvlText w:val="%1."/>
      <w:lvlJc w:val="left"/>
      <w:pPr>
        <w:ind w:left="1134" w:hanging="420"/>
      </w:p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21" w15:restartNumberingAfterBreak="0">
    <w:nsid w:val="5A0F337F"/>
    <w:multiLevelType w:val="hybridMultilevel"/>
    <w:tmpl w:val="ED0222BA"/>
    <w:lvl w:ilvl="0" w:tplc="577E026C">
      <w:start w:val="1"/>
      <w:numFmt w:val="decimal"/>
      <w:lvlText w:val="%1."/>
      <w:lvlJc w:val="left"/>
      <w:pPr>
        <w:ind w:left="2683" w:hanging="360"/>
      </w:pPr>
      <w:rPr>
        <w:rFonts w:hint="default"/>
        <w:b w:val="0"/>
        <w:color w:val="auto"/>
      </w:rPr>
    </w:lvl>
    <w:lvl w:ilvl="1" w:tplc="577E026C">
      <w:start w:val="1"/>
      <w:numFmt w:val="decimal"/>
      <w:lvlText w:val="%2."/>
      <w:lvlJc w:val="left"/>
      <w:pPr>
        <w:ind w:left="2433" w:hanging="360"/>
      </w:pPr>
      <w:rPr>
        <w:rFonts w:hint="default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5C2E1874"/>
    <w:multiLevelType w:val="hybridMultilevel"/>
    <w:tmpl w:val="33F6E1AE"/>
    <w:lvl w:ilvl="0" w:tplc="2288091C">
      <w:numFmt w:val="bullet"/>
      <w:lvlText w:val=""/>
      <w:lvlJc w:val="left"/>
      <w:pPr>
        <w:ind w:left="1460" w:hanging="360"/>
      </w:pPr>
      <w:rPr>
        <w:rFonts w:ascii="Symbol" w:eastAsia="Tahoma" w:hAnsi="Symbol" w:cs="Arial" w:hint="default"/>
      </w:rPr>
    </w:lvl>
    <w:lvl w:ilvl="1" w:tplc="7FE61808">
      <w:numFmt w:val="bullet"/>
      <w:lvlText w:val="•"/>
      <w:lvlJc w:val="left"/>
      <w:pPr>
        <w:ind w:left="2180" w:hanging="360"/>
      </w:pPr>
      <w:rPr>
        <w:rFonts w:ascii="Arial" w:eastAsia="Tahoma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3" w15:restartNumberingAfterBreak="0">
    <w:nsid w:val="651E79CA"/>
    <w:multiLevelType w:val="hybridMultilevel"/>
    <w:tmpl w:val="0D782302"/>
    <w:lvl w:ilvl="0" w:tplc="577E026C">
      <w:start w:val="1"/>
      <w:numFmt w:val="decimal"/>
      <w:lvlText w:val="%1."/>
      <w:lvlJc w:val="left"/>
      <w:pPr>
        <w:ind w:left="2824" w:hanging="360"/>
      </w:pPr>
      <w:rPr>
        <w:rFonts w:hint="default"/>
        <w:b w:val="0"/>
        <w:color w:val="auto"/>
      </w:rPr>
    </w:lvl>
    <w:lvl w:ilvl="1" w:tplc="577E026C">
      <w:start w:val="1"/>
      <w:numFmt w:val="decimal"/>
      <w:lvlText w:val="%2."/>
      <w:lvlJc w:val="left"/>
      <w:pPr>
        <w:ind w:left="2574" w:hanging="360"/>
      </w:pPr>
      <w:rPr>
        <w:rFonts w:hint="default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66B6322D"/>
    <w:multiLevelType w:val="hybridMultilevel"/>
    <w:tmpl w:val="377C030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779EE"/>
    <w:multiLevelType w:val="hybridMultilevel"/>
    <w:tmpl w:val="D6FAEF7C"/>
    <w:lvl w:ilvl="0" w:tplc="577E026C">
      <w:start w:val="1"/>
      <w:numFmt w:val="decimal"/>
      <w:lvlText w:val="%1."/>
      <w:lvlJc w:val="left"/>
      <w:pPr>
        <w:ind w:left="169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B275E"/>
    <w:multiLevelType w:val="hybridMultilevel"/>
    <w:tmpl w:val="14B83C6C"/>
    <w:lvl w:ilvl="0" w:tplc="577E026C">
      <w:start w:val="1"/>
      <w:numFmt w:val="decimal"/>
      <w:lvlText w:val="%1."/>
      <w:lvlJc w:val="left"/>
      <w:pPr>
        <w:ind w:left="235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28" w15:restartNumberingAfterBreak="0">
    <w:nsid w:val="695E0948"/>
    <w:multiLevelType w:val="hybridMultilevel"/>
    <w:tmpl w:val="78C6BB70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577E026C">
      <w:start w:val="1"/>
      <w:numFmt w:val="decimal"/>
      <w:lvlText w:val="%2."/>
      <w:lvlJc w:val="left"/>
      <w:pPr>
        <w:ind w:left="2540" w:hanging="360"/>
      </w:pPr>
      <w:rPr>
        <w:rFonts w:hint="default"/>
        <w:b w:val="0"/>
        <w:color w:val="auto"/>
      </w:rPr>
    </w:lvl>
    <w:lvl w:ilvl="2" w:tplc="43161F00">
      <w:numFmt w:val="bullet"/>
      <w:lvlText w:val="•"/>
      <w:lvlJc w:val="left"/>
      <w:pPr>
        <w:ind w:left="3440" w:hanging="360"/>
      </w:pPr>
      <w:rPr>
        <w:rFonts w:ascii="Arial" w:eastAsia="Tahoma" w:hAnsi="Arial" w:cs="Arial" w:hint="default"/>
      </w:r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29" w15:restartNumberingAfterBreak="0">
    <w:nsid w:val="6CED1A62"/>
    <w:multiLevelType w:val="hybridMultilevel"/>
    <w:tmpl w:val="B0403758"/>
    <w:lvl w:ilvl="0" w:tplc="577E026C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D4B334B"/>
    <w:multiLevelType w:val="hybridMultilevel"/>
    <w:tmpl w:val="FE5A914C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041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31" w15:restartNumberingAfterBreak="0">
    <w:nsid w:val="765B65EF"/>
    <w:multiLevelType w:val="hybridMultilevel"/>
    <w:tmpl w:val="8564E926"/>
    <w:lvl w:ilvl="0" w:tplc="577E026C">
      <w:start w:val="1"/>
      <w:numFmt w:val="decimal"/>
      <w:lvlText w:val="%1."/>
      <w:lvlJc w:val="left"/>
      <w:pPr>
        <w:ind w:left="254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2" w15:restartNumberingAfterBreak="0">
    <w:nsid w:val="77014116"/>
    <w:multiLevelType w:val="hybridMultilevel"/>
    <w:tmpl w:val="32288858"/>
    <w:lvl w:ilvl="0" w:tplc="577E026C">
      <w:start w:val="1"/>
      <w:numFmt w:val="decimal"/>
      <w:lvlText w:val="%1."/>
      <w:lvlJc w:val="left"/>
      <w:pPr>
        <w:ind w:left="235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33" w15:restartNumberingAfterBreak="0">
    <w:nsid w:val="7ABC5380"/>
    <w:multiLevelType w:val="hybridMultilevel"/>
    <w:tmpl w:val="4D5E817E"/>
    <w:lvl w:ilvl="0" w:tplc="577E026C">
      <w:start w:val="1"/>
      <w:numFmt w:val="decimal"/>
      <w:lvlText w:val="%1."/>
      <w:lvlJc w:val="left"/>
      <w:pPr>
        <w:ind w:left="315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900" w:hanging="360"/>
      </w:pPr>
    </w:lvl>
    <w:lvl w:ilvl="2" w:tplc="0419001B">
      <w:start w:val="1"/>
      <w:numFmt w:val="lowerRoman"/>
      <w:lvlText w:val="%3."/>
      <w:lvlJc w:val="right"/>
      <w:pPr>
        <w:ind w:left="3620" w:hanging="180"/>
      </w:pPr>
    </w:lvl>
    <w:lvl w:ilvl="3" w:tplc="0419000F" w:tentative="1">
      <w:start w:val="1"/>
      <w:numFmt w:val="decimal"/>
      <w:lvlText w:val="%4."/>
      <w:lvlJc w:val="left"/>
      <w:pPr>
        <w:ind w:left="4340" w:hanging="360"/>
      </w:pPr>
    </w:lvl>
    <w:lvl w:ilvl="4" w:tplc="04190019" w:tentative="1">
      <w:start w:val="1"/>
      <w:numFmt w:val="lowerLetter"/>
      <w:lvlText w:val="%5."/>
      <w:lvlJc w:val="left"/>
      <w:pPr>
        <w:ind w:left="5060" w:hanging="360"/>
      </w:pPr>
    </w:lvl>
    <w:lvl w:ilvl="5" w:tplc="0419001B" w:tentative="1">
      <w:start w:val="1"/>
      <w:numFmt w:val="lowerRoman"/>
      <w:lvlText w:val="%6."/>
      <w:lvlJc w:val="right"/>
      <w:pPr>
        <w:ind w:left="5780" w:hanging="180"/>
      </w:pPr>
    </w:lvl>
    <w:lvl w:ilvl="6" w:tplc="0419000F" w:tentative="1">
      <w:start w:val="1"/>
      <w:numFmt w:val="decimal"/>
      <w:lvlText w:val="%7."/>
      <w:lvlJc w:val="left"/>
      <w:pPr>
        <w:ind w:left="6500" w:hanging="360"/>
      </w:pPr>
    </w:lvl>
    <w:lvl w:ilvl="7" w:tplc="04190019" w:tentative="1">
      <w:start w:val="1"/>
      <w:numFmt w:val="lowerLetter"/>
      <w:lvlText w:val="%8."/>
      <w:lvlJc w:val="left"/>
      <w:pPr>
        <w:ind w:left="7220" w:hanging="360"/>
      </w:pPr>
    </w:lvl>
    <w:lvl w:ilvl="8" w:tplc="041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34" w15:restartNumberingAfterBreak="0">
    <w:nsid w:val="7B0B2D2C"/>
    <w:multiLevelType w:val="hybridMultilevel"/>
    <w:tmpl w:val="5EC41362"/>
    <w:lvl w:ilvl="0" w:tplc="5284ED64">
      <w:numFmt w:val="bullet"/>
      <w:lvlText w:val="•"/>
      <w:lvlJc w:val="left"/>
      <w:pPr>
        <w:ind w:left="4580" w:hanging="360"/>
      </w:pPr>
      <w:rPr>
        <w:rFonts w:ascii="Arial" w:eastAsia="Tahom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7"/>
  </w:num>
  <w:num w:numId="4">
    <w:abstractNumId w:val="9"/>
  </w:num>
  <w:num w:numId="5">
    <w:abstractNumId w:val="7"/>
  </w:num>
  <w:num w:numId="6">
    <w:abstractNumId w:val="21"/>
  </w:num>
  <w:num w:numId="7">
    <w:abstractNumId w:val="16"/>
  </w:num>
  <w:num w:numId="8">
    <w:abstractNumId w:val="8"/>
  </w:num>
  <w:num w:numId="9">
    <w:abstractNumId w:val="33"/>
  </w:num>
  <w:num w:numId="10">
    <w:abstractNumId w:val="4"/>
  </w:num>
  <w:num w:numId="11">
    <w:abstractNumId w:val="34"/>
  </w:num>
  <w:num w:numId="12">
    <w:abstractNumId w:val="2"/>
  </w:num>
  <w:num w:numId="13">
    <w:abstractNumId w:val="32"/>
  </w:num>
  <w:num w:numId="14">
    <w:abstractNumId w:val="27"/>
  </w:num>
  <w:num w:numId="15">
    <w:abstractNumId w:val="13"/>
  </w:num>
  <w:num w:numId="16">
    <w:abstractNumId w:val="22"/>
  </w:num>
  <w:num w:numId="17">
    <w:abstractNumId w:val="1"/>
  </w:num>
  <w:num w:numId="18">
    <w:abstractNumId w:val="28"/>
  </w:num>
  <w:num w:numId="19">
    <w:abstractNumId w:val="29"/>
  </w:num>
  <w:num w:numId="20">
    <w:abstractNumId w:val="19"/>
  </w:num>
  <w:num w:numId="21">
    <w:abstractNumId w:val="3"/>
  </w:num>
  <w:num w:numId="22">
    <w:abstractNumId w:val="14"/>
  </w:num>
  <w:num w:numId="23">
    <w:abstractNumId w:val="23"/>
  </w:num>
  <w:num w:numId="24">
    <w:abstractNumId w:val="26"/>
  </w:num>
  <w:num w:numId="25">
    <w:abstractNumId w:val="0"/>
  </w:num>
  <w:num w:numId="26">
    <w:abstractNumId w:val="30"/>
  </w:num>
  <w:num w:numId="27">
    <w:abstractNumId w:val="31"/>
  </w:num>
  <w:num w:numId="28">
    <w:abstractNumId w:val="15"/>
  </w:num>
  <w:num w:numId="29">
    <w:abstractNumId w:val="11"/>
  </w:num>
  <w:num w:numId="30">
    <w:abstractNumId w:val="18"/>
  </w:num>
  <w:num w:numId="31">
    <w:abstractNumId w:val="25"/>
  </w:num>
  <w:num w:numId="32">
    <w:abstractNumId w:val="6"/>
  </w:num>
  <w:num w:numId="33">
    <w:abstractNumId w:val="10"/>
  </w:num>
  <w:num w:numId="34">
    <w:abstractNumId w:val="24"/>
  </w:num>
  <w:num w:numId="3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20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1529A"/>
    <w:rsid w:val="00015F90"/>
    <w:rsid w:val="00021845"/>
    <w:rsid w:val="00024354"/>
    <w:rsid w:val="00026D20"/>
    <w:rsid w:val="00034D4A"/>
    <w:rsid w:val="00043CB7"/>
    <w:rsid w:val="000458A7"/>
    <w:rsid w:val="0006309D"/>
    <w:rsid w:val="00064F9D"/>
    <w:rsid w:val="000877F5"/>
    <w:rsid w:val="00091793"/>
    <w:rsid w:val="00093CCD"/>
    <w:rsid w:val="00093E05"/>
    <w:rsid w:val="000A6AD7"/>
    <w:rsid w:val="000B3AF5"/>
    <w:rsid w:val="000B4A51"/>
    <w:rsid w:val="000B5D89"/>
    <w:rsid w:val="000B73B9"/>
    <w:rsid w:val="000C24B8"/>
    <w:rsid w:val="000C35DA"/>
    <w:rsid w:val="000C39BD"/>
    <w:rsid w:val="000C4C44"/>
    <w:rsid w:val="000C59A1"/>
    <w:rsid w:val="000D40C6"/>
    <w:rsid w:val="000D40F7"/>
    <w:rsid w:val="000D5A70"/>
    <w:rsid w:val="000D78CB"/>
    <w:rsid w:val="000D7BC7"/>
    <w:rsid w:val="000E2B6D"/>
    <w:rsid w:val="000E3BB7"/>
    <w:rsid w:val="000E5C5A"/>
    <w:rsid w:val="000F048E"/>
    <w:rsid w:val="000F4AD5"/>
    <w:rsid w:val="000F666D"/>
    <w:rsid w:val="001013B3"/>
    <w:rsid w:val="001213CF"/>
    <w:rsid w:val="00121A2D"/>
    <w:rsid w:val="001248F5"/>
    <w:rsid w:val="001261E9"/>
    <w:rsid w:val="00131327"/>
    <w:rsid w:val="00134686"/>
    <w:rsid w:val="0014656D"/>
    <w:rsid w:val="00153F06"/>
    <w:rsid w:val="00156E78"/>
    <w:rsid w:val="001650F1"/>
    <w:rsid w:val="001664A4"/>
    <w:rsid w:val="001722CD"/>
    <w:rsid w:val="001756FA"/>
    <w:rsid w:val="00177DD5"/>
    <w:rsid w:val="00182F62"/>
    <w:rsid w:val="0018414A"/>
    <w:rsid w:val="001B432D"/>
    <w:rsid w:val="001C6B5F"/>
    <w:rsid w:val="001C7173"/>
    <w:rsid w:val="001C78DE"/>
    <w:rsid w:val="001D155D"/>
    <w:rsid w:val="001D4118"/>
    <w:rsid w:val="001D5A7B"/>
    <w:rsid w:val="001D690E"/>
    <w:rsid w:val="001D74C4"/>
    <w:rsid w:val="001E3622"/>
    <w:rsid w:val="001E6096"/>
    <w:rsid w:val="001E6538"/>
    <w:rsid w:val="001F3357"/>
    <w:rsid w:val="001F608B"/>
    <w:rsid w:val="0021231E"/>
    <w:rsid w:val="00222FC7"/>
    <w:rsid w:val="0024250E"/>
    <w:rsid w:val="00245B9B"/>
    <w:rsid w:val="00246198"/>
    <w:rsid w:val="00252C1A"/>
    <w:rsid w:val="002646D3"/>
    <w:rsid w:val="00265687"/>
    <w:rsid w:val="002661E6"/>
    <w:rsid w:val="00274125"/>
    <w:rsid w:val="00274458"/>
    <w:rsid w:val="00274ECF"/>
    <w:rsid w:val="0028397B"/>
    <w:rsid w:val="00291B64"/>
    <w:rsid w:val="002950EB"/>
    <w:rsid w:val="002A0382"/>
    <w:rsid w:val="002A76F7"/>
    <w:rsid w:val="002A7D4A"/>
    <w:rsid w:val="002B6A55"/>
    <w:rsid w:val="002C08B5"/>
    <w:rsid w:val="002C519A"/>
    <w:rsid w:val="002C62B7"/>
    <w:rsid w:val="002D3D57"/>
    <w:rsid w:val="002D70A7"/>
    <w:rsid w:val="002D7D96"/>
    <w:rsid w:val="002E37BC"/>
    <w:rsid w:val="002F0C23"/>
    <w:rsid w:val="00305250"/>
    <w:rsid w:val="00314B33"/>
    <w:rsid w:val="003210CD"/>
    <w:rsid w:val="00323C38"/>
    <w:rsid w:val="00327477"/>
    <w:rsid w:val="00331118"/>
    <w:rsid w:val="00331C4C"/>
    <w:rsid w:val="00337A3C"/>
    <w:rsid w:val="00347E80"/>
    <w:rsid w:val="00364B38"/>
    <w:rsid w:val="003759DB"/>
    <w:rsid w:val="0038260B"/>
    <w:rsid w:val="00383520"/>
    <w:rsid w:val="0038719B"/>
    <w:rsid w:val="0039122B"/>
    <w:rsid w:val="003A031D"/>
    <w:rsid w:val="003B18D8"/>
    <w:rsid w:val="003B2E03"/>
    <w:rsid w:val="003B4943"/>
    <w:rsid w:val="003C10B7"/>
    <w:rsid w:val="003C3252"/>
    <w:rsid w:val="003C46D4"/>
    <w:rsid w:val="003C7CB8"/>
    <w:rsid w:val="003D47F4"/>
    <w:rsid w:val="003F0C7F"/>
    <w:rsid w:val="003F3EA9"/>
    <w:rsid w:val="00406204"/>
    <w:rsid w:val="004134DD"/>
    <w:rsid w:val="00414250"/>
    <w:rsid w:val="004202A3"/>
    <w:rsid w:val="004342DD"/>
    <w:rsid w:val="0044417D"/>
    <w:rsid w:val="00445D1E"/>
    <w:rsid w:val="004667BC"/>
    <w:rsid w:val="00470195"/>
    <w:rsid w:val="0047366A"/>
    <w:rsid w:val="004761FC"/>
    <w:rsid w:val="00482F05"/>
    <w:rsid w:val="004833BA"/>
    <w:rsid w:val="00483F7A"/>
    <w:rsid w:val="00486DC3"/>
    <w:rsid w:val="004871F7"/>
    <w:rsid w:val="00493F98"/>
    <w:rsid w:val="00496AD6"/>
    <w:rsid w:val="004A2199"/>
    <w:rsid w:val="004A744D"/>
    <w:rsid w:val="004B08A5"/>
    <w:rsid w:val="004B61E0"/>
    <w:rsid w:val="004C0F5B"/>
    <w:rsid w:val="004D0701"/>
    <w:rsid w:val="004D111F"/>
    <w:rsid w:val="004D3F3F"/>
    <w:rsid w:val="004D5B5F"/>
    <w:rsid w:val="004D6277"/>
    <w:rsid w:val="004E4385"/>
    <w:rsid w:val="004F0126"/>
    <w:rsid w:val="004F2CD4"/>
    <w:rsid w:val="004F5087"/>
    <w:rsid w:val="00516A93"/>
    <w:rsid w:val="00521693"/>
    <w:rsid w:val="0053442E"/>
    <w:rsid w:val="005345B7"/>
    <w:rsid w:val="00541287"/>
    <w:rsid w:val="00551CAA"/>
    <w:rsid w:val="0055308F"/>
    <w:rsid w:val="00554030"/>
    <w:rsid w:val="0056400A"/>
    <w:rsid w:val="00566984"/>
    <w:rsid w:val="005670B0"/>
    <w:rsid w:val="00574899"/>
    <w:rsid w:val="005844AC"/>
    <w:rsid w:val="005852AD"/>
    <w:rsid w:val="005864FE"/>
    <w:rsid w:val="00586A8A"/>
    <w:rsid w:val="0058724D"/>
    <w:rsid w:val="005A33A3"/>
    <w:rsid w:val="005A4BF7"/>
    <w:rsid w:val="005B165B"/>
    <w:rsid w:val="005B468C"/>
    <w:rsid w:val="005B62D2"/>
    <w:rsid w:val="005C2FDB"/>
    <w:rsid w:val="005C3006"/>
    <w:rsid w:val="005C4BBD"/>
    <w:rsid w:val="005D182C"/>
    <w:rsid w:val="005D1F12"/>
    <w:rsid w:val="005E2DB4"/>
    <w:rsid w:val="005E3FB7"/>
    <w:rsid w:val="005E46AE"/>
    <w:rsid w:val="005E592C"/>
    <w:rsid w:val="005F22CC"/>
    <w:rsid w:val="00602AEB"/>
    <w:rsid w:val="006139D2"/>
    <w:rsid w:val="006164AD"/>
    <w:rsid w:val="006204AB"/>
    <w:rsid w:val="0063387D"/>
    <w:rsid w:val="006519DE"/>
    <w:rsid w:val="00651E26"/>
    <w:rsid w:val="00654A71"/>
    <w:rsid w:val="00657D04"/>
    <w:rsid w:val="00672F2E"/>
    <w:rsid w:val="00680713"/>
    <w:rsid w:val="00680F94"/>
    <w:rsid w:val="00693885"/>
    <w:rsid w:val="00697062"/>
    <w:rsid w:val="006A2049"/>
    <w:rsid w:val="006A754C"/>
    <w:rsid w:val="006A7E26"/>
    <w:rsid w:val="006B17D4"/>
    <w:rsid w:val="006D0347"/>
    <w:rsid w:val="006E2B9A"/>
    <w:rsid w:val="006E4336"/>
    <w:rsid w:val="006E6C7A"/>
    <w:rsid w:val="00702CC8"/>
    <w:rsid w:val="00704142"/>
    <w:rsid w:val="00707DA1"/>
    <w:rsid w:val="007174BE"/>
    <w:rsid w:val="00732EB4"/>
    <w:rsid w:val="00732F50"/>
    <w:rsid w:val="00733993"/>
    <w:rsid w:val="00734AE1"/>
    <w:rsid w:val="00734C0E"/>
    <w:rsid w:val="00737FB3"/>
    <w:rsid w:val="007401A2"/>
    <w:rsid w:val="00752F76"/>
    <w:rsid w:val="0075692A"/>
    <w:rsid w:val="007571E7"/>
    <w:rsid w:val="00766F9D"/>
    <w:rsid w:val="007700C7"/>
    <w:rsid w:val="007720A7"/>
    <w:rsid w:val="00776E78"/>
    <w:rsid w:val="00786145"/>
    <w:rsid w:val="007864BF"/>
    <w:rsid w:val="0078765E"/>
    <w:rsid w:val="00792804"/>
    <w:rsid w:val="00797AD8"/>
    <w:rsid w:val="007B75EB"/>
    <w:rsid w:val="007B7607"/>
    <w:rsid w:val="007E2CC9"/>
    <w:rsid w:val="007F7F4F"/>
    <w:rsid w:val="0080394F"/>
    <w:rsid w:val="00810B8C"/>
    <w:rsid w:val="00813F55"/>
    <w:rsid w:val="00816307"/>
    <w:rsid w:val="008246CA"/>
    <w:rsid w:val="00840032"/>
    <w:rsid w:val="00843E5C"/>
    <w:rsid w:val="00847960"/>
    <w:rsid w:val="00852325"/>
    <w:rsid w:val="00854F95"/>
    <w:rsid w:val="0087777C"/>
    <w:rsid w:val="00887CAA"/>
    <w:rsid w:val="00891309"/>
    <w:rsid w:val="00891A39"/>
    <w:rsid w:val="008A02D6"/>
    <w:rsid w:val="008A45B7"/>
    <w:rsid w:val="008B64D3"/>
    <w:rsid w:val="008C1ACC"/>
    <w:rsid w:val="008C551B"/>
    <w:rsid w:val="008C5C55"/>
    <w:rsid w:val="008C64C2"/>
    <w:rsid w:val="008D69B9"/>
    <w:rsid w:val="008E32CF"/>
    <w:rsid w:val="008E4EC1"/>
    <w:rsid w:val="008E578B"/>
    <w:rsid w:val="008E7834"/>
    <w:rsid w:val="00901369"/>
    <w:rsid w:val="00910F9F"/>
    <w:rsid w:val="009163A5"/>
    <w:rsid w:val="00921450"/>
    <w:rsid w:val="009226D6"/>
    <w:rsid w:val="00924C4E"/>
    <w:rsid w:val="009251AE"/>
    <w:rsid w:val="009324AF"/>
    <w:rsid w:val="00933BDD"/>
    <w:rsid w:val="009405D0"/>
    <w:rsid w:val="00943E99"/>
    <w:rsid w:val="00952209"/>
    <w:rsid w:val="0095436F"/>
    <w:rsid w:val="00957345"/>
    <w:rsid w:val="00960B4F"/>
    <w:rsid w:val="00963AAD"/>
    <w:rsid w:val="00964B13"/>
    <w:rsid w:val="00966799"/>
    <w:rsid w:val="00967884"/>
    <w:rsid w:val="009702CF"/>
    <w:rsid w:val="0099030B"/>
    <w:rsid w:val="009912E0"/>
    <w:rsid w:val="009A17CC"/>
    <w:rsid w:val="009A6BF7"/>
    <w:rsid w:val="009A75B4"/>
    <w:rsid w:val="009B457E"/>
    <w:rsid w:val="009B6BE2"/>
    <w:rsid w:val="009B7880"/>
    <w:rsid w:val="009D0569"/>
    <w:rsid w:val="009E51D7"/>
    <w:rsid w:val="00A079A5"/>
    <w:rsid w:val="00A1036B"/>
    <w:rsid w:val="00A36E42"/>
    <w:rsid w:val="00A44A82"/>
    <w:rsid w:val="00A44AD6"/>
    <w:rsid w:val="00A464D4"/>
    <w:rsid w:val="00A55A8E"/>
    <w:rsid w:val="00A637BE"/>
    <w:rsid w:val="00A63C4A"/>
    <w:rsid w:val="00A6629E"/>
    <w:rsid w:val="00A71D12"/>
    <w:rsid w:val="00A80F9C"/>
    <w:rsid w:val="00A8194D"/>
    <w:rsid w:val="00A8325C"/>
    <w:rsid w:val="00A83690"/>
    <w:rsid w:val="00A930E2"/>
    <w:rsid w:val="00AA281D"/>
    <w:rsid w:val="00AA7044"/>
    <w:rsid w:val="00AC58C0"/>
    <w:rsid w:val="00AD2C10"/>
    <w:rsid w:val="00AD5C05"/>
    <w:rsid w:val="00AE0ED2"/>
    <w:rsid w:val="00AE2007"/>
    <w:rsid w:val="00AF226E"/>
    <w:rsid w:val="00AF7F66"/>
    <w:rsid w:val="00B0147E"/>
    <w:rsid w:val="00B144F3"/>
    <w:rsid w:val="00B14A81"/>
    <w:rsid w:val="00B20980"/>
    <w:rsid w:val="00B21725"/>
    <w:rsid w:val="00B246A7"/>
    <w:rsid w:val="00B36060"/>
    <w:rsid w:val="00B37783"/>
    <w:rsid w:val="00B37EF8"/>
    <w:rsid w:val="00B40F86"/>
    <w:rsid w:val="00B411B6"/>
    <w:rsid w:val="00B46AB9"/>
    <w:rsid w:val="00B54FE8"/>
    <w:rsid w:val="00B64A73"/>
    <w:rsid w:val="00B767E1"/>
    <w:rsid w:val="00B87B1F"/>
    <w:rsid w:val="00B916F6"/>
    <w:rsid w:val="00B92A90"/>
    <w:rsid w:val="00B92E11"/>
    <w:rsid w:val="00B95A5C"/>
    <w:rsid w:val="00B97AF5"/>
    <w:rsid w:val="00B97B8B"/>
    <w:rsid w:val="00BA5382"/>
    <w:rsid w:val="00BB1235"/>
    <w:rsid w:val="00BB299B"/>
    <w:rsid w:val="00BB4F04"/>
    <w:rsid w:val="00BB504E"/>
    <w:rsid w:val="00BC19BC"/>
    <w:rsid w:val="00BC2A90"/>
    <w:rsid w:val="00BC3A3F"/>
    <w:rsid w:val="00BE30ED"/>
    <w:rsid w:val="00BE36DB"/>
    <w:rsid w:val="00BE4A1D"/>
    <w:rsid w:val="00BF47C4"/>
    <w:rsid w:val="00BF4C9F"/>
    <w:rsid w:val="00C0008F"/>
    <w:rsid w:val="00C00F4C"/>
    <w:rsid w:val="00C02230"/>
    <w:rsid w:val="00C05471"/>
    <w:rsid w:val="00C07BE8"/>
    <w:rsid w:val="00C137C2"/>
    <w:rsid w:val="00C150F9"/>
    <w:rsid w:val="00C1742E"/>
    <w:rsid w:val="00C223D8"/>
    <w:rsid w:val="00C278D2"/>
    <w:rsid w:val="00C3001A"/>
    <w:rsid w:val="00C425DE"/>
    <w:rsid w:val="00C442A9"/>
    <w:rsid w:val="00C44CC5"/>
    <w:rsid w:val="00C514AC"/>
    <w:rsid w:val="00C51ED9"/>
    <w:rsid w:val="00C54129"/>
    <w:rsid w:val="00C60469"/>
    <w:rsid w:val="00C62A25"/>
    <w:rsid w:val="00C6700C"/>
    <w:rsid w:val="00C76370"/>
    <w:rsid w:val="00C76C87"/>
    <w:rsid w:val="00C87FAC"/>
    <w:rsid w:val="00C903B8"/>
    <w:rsid w:val="00C95B90"/>
    <w:rsid w:val="00C96612"/>
    <w:rsid w:val="00CA7165"/>
    <w:rsid w:val="00CB27A4"/>
    <w:rsid w:val="00CC3C5F"/>
    <w:rsid w:val="00CC633D"/>
    <w:rsid w:val="00CD319E"/>
    <w:rsid w:val="00CD54BD"/>
    <w:rsid w:val="00CE29B1"/>
    <w:rsid w:val="00CF1D07"/>
    <w:rsid w:val="00CF48DC"/>
    <w:rsid w:val="00D031FF"/>
    <w:rsid w:val="00D03DDD"/>
    <w:rsid w:val="00D0592E"/>
    <w:rsid w:val="00D061C9"/>
    <w:rsid w:val="00D062F6"/>
    <w:rsid w:val="00D10687"/>
    <w:rsid w:val="00D114E3"/>
    <w:rsid w:val="00D15CB5"/>
    <w:rsid w:val="00D21721"/>
    <w:rsid w:val="00D343FF"/>
    <w:rsid w:val="00D37D23"/>
    <w:rsid w:val="00D45184"/>
    <w:rsid w:val="00D462D6"/>
    <w:rsid w:val="00D5224F"/>
    <w:rsid w:val="00D65DB0"/>
    <w:rsid w:val="00D71B82"/>
    <w:rsid w:val="00D8516A"/>
    <w:rsid w:val="00D910F1"/>
    <w:rsid w:val="00D915AE"/>
    <w:rsid w:val="00D91D5D"/>
    <w:rsid w:val="00DA6335"/>
    <w:rsid w:val="00DC1829"/>
    <w:rsid w:val="00DC4A9C"/>
    <w:rsid w:val="00DC4AC6"/>
    <w:rsid w:val="00DD1287"/>
    <w:rsid w:val="00DD3540"/>
    <w:rsid w:val="00DD371A"/>
    <w:rsid w:val="00DE296B"/>
    <w:rsid w:val="00DE7C68"/>
    <w:rsid w:val="00DF04BC"/>
    <w:rsid w:val="00DF0E29"/>
    <w:rsid w:val="00DF2700"/>
    <w:rsid w:val="00E025F2"/>
    <w:rsid w:val="00E057AA"/>
    <w:rsid w:val="00E10838"/>
    <w:rsid w:val="00E11C8E"/>
    <w:rsid w:val="00E12B3E"/>
    <w:rsid w:val="00E13665"/>
    <w:rsid w:val="00E201F4"/>
    <w:rsid w:val="00E218B4"/>
    <w:rsid w:val="00E22BF0"/>
    <w:rsid w:val="00E25068"/>
    <w:rsid w:val="00E26D7C"/>
    <w:rsid w:val="00E3751D"/>
    <w:rsid w:val="00E435D1"/>
    <w:rsid w:val="00E45A26"/>
    <w:rsid w:val="00E53AAD"/>
    <w:rsid w:val="00E53F41"/>
    <w:rsid w:val="00E653A8"/>
    <w:rsid w:val="00E71E68"/>
    <w:rsid w:val="00E74607"/>
    <w:rsid w:val="00E7755C"/>
    <w:rsid w:val="00E83B2E"/>
    <w:rsid w:val="00E845C5"/>
    <w:rsid w:val="00E875AA"/>
    <w:rsid w:val="00EA3DC9"/>
    <w:rsid w:val="00EB3255"/>
    <w:rsid w:val="00EB6A9B"/>
    <w:rsid w:val="00EC4CE9"/>
    <w:rsid w:val="00EC543C"/>
    <w:rsid w:val="00EC7A93"/>
    <w:rsid w:val="00ED0CC1"/>
    <w:rsid w:val="00ED24D8"/>
    <w:rsid w:val="00ED31D7"/>
    <w:rsid w:val="00EE1A99"/>
    <w:rsid w:val="00EE2AD8"/>
    <w:rsid w:val="00EE6164"/>
    <w:rsid w:val="00EF6B61"/>
    <w:rsid w:val="00F00D71"/>
    <w:rsid w:val="00F01440"/>
    <w:rsid w:val="00F03589"/>
    <w:rsid w:val="00F12D8D"/>
    <w:rsid w:val="00F15E58"/>
    <w:rsid w:val="00F16926"/>
    <w:rsid w:val="00F24ADA"/>
    <w:rsid w:val="00F34793"/>
    <w:rsid w:val="00F4068C"/>
    <w:rsid w:val="00F50C94"/>
    <w:rsid w:val="00F56182"/>
    <w:rsid w:val="00F5706A"/>
    <w:rsid w:val="00F74005"/>
    <w:rsid w:val="00F80C66"/>
    <w:rsid w:val="00F86801"/>
    <w:rsid w:val="00F94C28"/>
    <w:rsid w:val="00F967D7"/>
    <w:rsid w:val="00FA02B8"/>
    <w:rsid w:val="00FA72D0"/>
    <w:rsid w:val="00FB2DF7"/>
    <w:rsid w:val="00FB6585"/>
    <w:rsid w:val="00FB76B7"/>
    <w:rsid w:val="00FC6752"/>
    <w:rsid w:val="00FC7286"/>
    <w:rsid w:val="00FD11BE"/>
    <w:rsid w:val="00FD1D98"/>
    <w:rsid w:val="00FD42FC"/>
    <w:rsid w:val="00FF54F0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20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1913F2CF-D9C7-4192-B3C8-66D95BA8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styleId="ae">
    <w:name w:val="No Spacing"/>
    <w:uiPriority w:val="1"/>
    <w:qFormat/>
    <w:rsid w:val="00406204"/>
    <w:rPr>
      <w:rFonts w:ascii="Tahoma" w:eastAsia="Tahoma" w:hAnsi="Tahoma" w:cs="Tahoma"/>
      <w:lang w:val="ru-RU" w:eastAsia="ru-RU" w:bidi="ru-RU"/>
    </w:rPr>
  </w:style>
  <w:style w:type="paragraph" w:styleId="30">
    <w:name w:val="Body Text 3"/>
    <w:basedOn w:val="a"/>
    <w:link w:val="31"/>
    <w:uiPriority w:val="99"/>
    <w:semiHidden/>
    <w:unhideWhenUsed/>
    <w:rsid w:val="007E2CC9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7E2CC9"/>
    <w:rPr>
      <w:rFonts w:ascii="Tahoma" w:eastAsia="Tahoma" w:hAnsi="Tahoma" w:cs="Tahoma"/>
      <w:sz w:val="16"/>
      <w:szCs w:val="16"/>
      <w:lang w:val="ru-RU" w:eastAsia="ru-RU" w:bidi="ru-RU"/>
    </w:rPr>
  </w:style>
  <w:style w:type="paragraph" w:styleId="20">
    <w:name w:val="Body Text Indent 2"/>
    <w:basedOn w:val="a"/>
    <w:link w:val="21"/>
    <w:uiPriority w:val="99"/>
    <w:semiHidden/>
    <w:unhideWhenUsed/>
    <w:rsid w:val="007E2CC9"/>
    <w:pPr>
      <w:spacing w:after="120" w:line="480" w:lineRule="auto"/>
      <w:ind w:leftChars="200" w:left="420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7E2CC9"/>
    <w:rPr>
      <w:rFonts w:ascii="Tahoma" w:eastAsia="Tahoma" w:hAnsi="Tahoma" w:cs="Tahoma"/>
      <w:lang w:val="ru-RU" w:eastAsia="ru-RU" w:bidi="ru-RU"/>
    </w:rPr>
  </w:style>
  <w:style w:type="paragraph" w:customStyle="1" w:styleId="Pa3">
    <w:name w:val="Pa3"/>
    <w:basedOn w:val="a"/>
    <w:next w:val="a"/>
    <w:uiPriority w:val="99"/>
    <w:rsid w:val="00C05471"/>
    <w:pPr>
      <w:adjustRightInd w:val="0"/>
      <w:spacing w:line="141" w:lineRule="atLeast"/>
    </w:pPr>
    <w:rPr>
      <w:rFonts w:ascii="Arial Black" w:eastAsia="SimSun" w:hAnsi="Arial Black" w:cs="Times New Roman"/>
      <w:sz w:val="24"/>
      <w:szCs w:val="24"/>
      <w:lang w:val="en-US" w:eastAsia="zh-CN" w:bidi="ar-SA"/>
    </w:rPr>
  </w:style>
  <w:style w:type="character" w:customStyle="1" w:styleId="A60">
    <w:name w:val="A6"/>
    <w:uiPriority w:val="99"/>
    <w:rsid w:val="00C05471"/>
    <w:rPr>
      <w:rFonts w:cs="Arial Black"/>
      <w:b/>
      <w:bCs/>
      <w:color w:val="211D1E"/>
    </w:rPr>
  </w:style>
  <w:style w:type="paragraph" w:customStyle="1" w:styleId="Default">
    <w:name w:val="Default"/>
    <w:rsid w:val="00305250"/>
    <w:pPr>
      <w:adjustRightInd w:val="0"/>
    </w:pPr>
    <w:rPr>
      <w:rFonts w:ascii="Futura" w:eastAsia="Futura" w:cs="Futura"/>
      <w:color w:val="000000"/>
      <w:sz w:val="24"/>
      <w:szCs w:val="24"/>
    </w:rPr>
  </w:style>
  <w:style w:type="character" w:customStyle="1" w:styleId="A10">
    <w:name w:val="A1"/>
    <w:uiPriority w:val="99"/>
    <w:rsid w:val="00305250"/>
    <w:rPr>
      <w:rFonts w:cs="Futura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305250"/>
    <w:pPr>
      <w:spacing w:line="241" w:lineRule="atLeast"/>
    </w:pPr>
    <w:rPr>
      <w:rFonts w:cstheme="minorBidi"/>
      <w:color w:val="auto"/>
    </w:rPr>
  </w:style>
  <w:style w:type="character" w:customStyle="1" w:styleId="mediumtext">
    <w:name w:val="medium_text"/>
    <w:basedOn w:val="a0"/>
    <w:rsid w:val="00DD371A"/>
  </w:style>
  <w:style w:type="character" w:styleId="af">
    <w:name w:val="Hyperlink"/>
    <w:basedOn w:val="a0"/>
    <w:uiPriority w:val="99"/>
    <w:unhideWhenUsed/>
    <w:rsid w:val="004D07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hyperlink" Target="mailto:info@instruimport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217B3-8E15-4445-9FA9-3BD82A43E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171B7DBE.dotm</Template>
  <TotalTime>52</TotalTime>
  <Pages>32</Pages>
  <Words>3853</Words>
  <Characters>21966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6</cp:revision>
  <cp:lastPrinted>2019-10-10T14:10:00Z</cp:lastPrinted>
  <dcterms:created xsi:type="dcterms:W3CDTF">2020-06-11T05:09:00Z</dcterms:created>
  <dcterms:modified xsi:type="dcterms:W3CDTF">2020-06-28T16:53:00Z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