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bookmarkStart w:id="0" w:name="_GoBack"/>
      <w:bookmarkEnd w:id="0"/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650560" behindDoc="1" locked="0" layoutInCell="1" allowOverlap="1" wp14:anchorId="722D62A7" wp14:editId="522E8C7D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004098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652608" behindDoc="0" locked="0" layoutInCell="1" allowOverlap="1" wp14:anchorId="1571F975" wp14:editId="507BB76C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1352550" cy="4321629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Pr="00E121DA" w:rsidRDefault="00664CDB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Default="00612561" w:rsidP="00612561">
      <w:pPr>
        <w:pStyle w:val="a3"/>
        <w:jc w:val="center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                                         </w:t>
      </w:r>
      <w:r w:rsidR="00664CDB">
        <w:rPr>
          <w:b/>
          <w:bCs/>
          <w:color w:val="FEBF00"/>
          <w:sz w:val="38"/>
          <w:szCs w:val="38"/>
        </w:rPr>
        <w:t xml:space="preserve">ТЕХНИЧЕСКОМУ </w:t>
      </w:r>
      <w:r w:rsidR="00664CDB">
        <w:rPr>
          <w:b/>
          <w:bCs/>
          <w:color w:val="FEBF00"/>
          <w:spacing w:val="-3"/>
          <w:sz w:val="38"/>
          <w:szCs w:val="38"/>
        </w:rPr>
        <w:t>ОБСЛУЖИВАНИЮ</w:t>
      </w:r>
    </w:p>
    <w:p w:rsidR="00664CDB" w:rsidRPr="00091F4A" w:rsidRDefault="00612561" w:rsidP="00612561">
      <w:pPr>
        <w:pStyle w:val="a3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  <w:r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                                   </w:t>
      </w:r>
      <w:r w:rsidR="00B41625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МАШИНА УГЛОШЛИФОВАЛЬНАЯ</w:t>
      </w:r>
    </w:p>
    <w:p w:rsidR="00F50C94" w:rsidRPr="00DD66F4" w:rsidRDefault="00112EEF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  <w:sectPr w:rsidR="00F50C94" w:rsidRPr="00DD66F4" w:rsidSect="000006B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63872" behindDoc="0" locked="0" layoutInCell="1" allowOverlap="1" wp14:anchorId="4E829BC9" wp14:editId="039F4491">
            <wp:simplePos x="0" y="0"/>
            <wp:positionH relativeFrom="column">
              <wp:posOffset>3001273</wp:posOffset>
            </wp:positionH>
            <wp:positionV relativeFrom="paragraph">
              <wp:posOffset>219027</wp:posOffset>
            </wp:positionV>
            <wp:extent cx="5290414" cy="3254199"/>
            <wp:effectExtent l="0" t="0" r="0" b="0"/>
            <wp:wrapNone/>
            <wp:docPr id="6" name="图片 6" descr="\\Awlopserver\包装调整\包装资料\Bizexpo\hanskenner\boda\HAG9012TES\file\HAG9012TE-shuomings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hanskenner\boda\HAG9012TES\file\HAG9012TE-shuomingsh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14" cy="32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3013710</wp:posOffset>
                </wp:positionV>
                <wp:extent cx="2855595" cy="419100"/>
                <wp:effectExtent l="0" t="0" r="0" b="0"/>
                <wp:wrapNone/>
                <wp:docPr id="1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0A1681" w:rsidRDefault="004171B0" w:rsidP="00DA6281">
                            <w:pPr>
                              <w:rPr>
                                <w:rFonts w:eastAsiaTheme="minorEastAsia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HAG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  <w:lang w:val="en-US"/>
                              </w:rPr>
                              <w:t>9012TES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-M-202</w:t>
                            </w:r>
                            <w:r w:rsidR="00937896">
                              <w:rPr>
                                <w:rFonts w:eastAsiaTheme="minorEastAsia" w:hint="eastAsia"/>
                                <w:bCs/>
                                <w:color w:val="FEBF00"/>
                                <w:sz w:val="28"/>
                                <w:szCs w:val="28"/>
                                <w:lang w:eastAsia="zh-CN"/>
                              </w:rPr>
                              <w:t>60112-2112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35pt;margin-top:237.3pt;width:224.85pt;height:33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rwuQ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" filled="f" stroked="f">
                <v:textbox>
                  <w:txbxContent>
                    <w:p w:rsidR="004171B0" w:rsidRPr="000A1681" w:rsidRDefault="004171B0" w:rsidP="00DA6281">
                      <w:pPr>
                        <w:rPr>
                          <w:rFonts w:eastAsiaTheme="minorEastAsia"/>
                          <w:szCs w:val="28"/>
                          <w:lang w:eastAsia="zh-CN"/>
                        </w:rPr>
                      </w:pP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HAG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  <w:lang w:val="en-US"/>
                        </w:rPr>
                        <w:t>9012TES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-M-202</w:t>
                      </w:r>
                      <w:r w:rsidR="00937896">
                        <w:rPr>
                          <w:rFonts w:eastAsiaTheme="minorEastAsia" w:hint="eastAsia"/>
                          <w:bCs/>
                          <w:color w:val="FEBF00"/>
                          <w:sz w:val="28"/>
                          <w:szCs w:val="28"/>
                          <w:lang w:eastAsia="zh-CN"/>
                        </w:rPr>
                        <w:t>60112-2112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139065</wp:posOffset>
                </wp:positionV>
                <wp:extent cx="1356995" cy="217170"/>
                <wp:effectExtent l="0" t="0" r="0" b="0"/>
                <wp:wrapSquare wrapText="bothSides"/>
                <wp:docPr id="1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1717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DD41BD" w:rsidRDefault="004171B0" w:rsidP="00821C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9012TES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38.2pt;margin-top:10.95pt;width:106.85pt;height:17.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" fillcolor="#febf00" stroked="f">
                <v:textbox inset="0,0,0,0">
                  <w:txbxContent>
                    <w:p w:rsidR="004171B0" w:rsidRPr="00DD41BD" w:rsidRDefault="004171B0" w:rsidP="00821C6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HAG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9012TES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6F4">
        <w:rPr>
          <w:noProof/>
          <w:sz w:val="20"/>
          <w:szCs w:val="20"/>
          <w:lang w:bidi="ar-SA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2653665</wp:posOffset>
            </wp:positionV>
            <wp:extent cx="1365250" cy="323850"/>
            <wp:effectExtent l="1905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B6" w:rsidRDefault="000F7AB6" w:rsidP="005670B0">
      <w:pPr>
        <w:pStyle w:val="1"/>
        <w:ind w:left="0" w:right="340"/>
        <w:jc w:val="right"/>
        <w:rPr>
          <w:rFonts w:eastAsiaTheme="minorEastAsia"/>
          <w:lang w:eastAsia="zh-CN"/>
        </w:rPr>
        <w:sectPr w:rsidR="000F7AB6" w:rsidSect="00E14077">
          <w:footerReference w:type="even" r:id="rId18"/>
          <w:footerReference w:type="default" r:id="rId19"/>
          <w:pgSz w:w="11910" w:h="7910" w:orient="landscape"/>
          <w:pgMar w:top="0" w:right="180" w:bottom="700" w:left="0" w:header="0" w:footer="511" w:gutter="0"/>
          <w:pgNumType w:start="4"/>
          <w:cols w:space="720"/>
        </w:sectPr>
      </w:pPr>
    </w:p>
    <w:p w:rsidR="00E817AB" w:rsidRDefault="00E817AB" w:rsidP="00E817A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D66F4" w:rsidRPr="00F74C98" w:rsidRDefault="00112EEF" w:rsidP="000A1681">
      <w:pPr>
        <w:spacing w:before="101"/>
        <w:ind w:right="440" w:firstLineChars="3950" w:firstLine="8690"/>
        <w:outlineLvl w:val="0"/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07584" behindDoc="0" locked="0" layoutInCell="1" allowOverlap="1">
                <wp:simplePos x="0" y="0"/>
                <wp:positionH relativeFrom="page">
                  <wp:posOffset>-638175</wp:posOffset>
                </wp:positionH>
                <wp:positionV relativeFrom="paragraph">
                  <wp:posOffset>181609</wp:posOffset>
                </wp:positionV>
                <wp:extent cx="6048375" cy="0"/>
                <wp:effectExtent l="0" t="19050" r="28575" b="1905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E3C89" id="Прямая соединительная линия 45" o:spid="_x0000_s1026" style="position:absolute;left:0;text-align:left;z-index:25190758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text;mso-width-percent:0;mso-height-percent:0;mso-width-relative:page;mso-height-relative:page" from="-50.25pt,14.3pt" to="42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" strokecolor="#808285" strokeweight="1.0675mm">
                <w10:wrap anchorx="page"/>
              </v:line>
            </w:pict>
          </mc:Fallback>
        </mc:AlternateContent>
      </w:r>
      <w:r w:rsidR="00DD66F4" w:rsidRPr="00F74C98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83D49">
        <w:rPr>
          <w:rFonts w:ascii="Arial" w:hAnsi="Arial" w:cs="Arial"/>
          <w:color w:val="231F20"/>
          <w:sz w:val="24"/>
          <w:szCs w:val="24"/>
          <w:u w:val="dotted" w:color="939598"/>
          <w:lang w:val="en-US"/>
        </w:rPr>
        <w:t xml:space="preserve">  </w:t>
      </w:r>
      <w:r w:rsidR="00602291" w:rsidRPr="0060229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3</w:t>
      </w:r>
    </w:p>
    <w:p w:rsidR="00DD66F4" w:rsidRPr="00602291" w:rsidRDefault="00DD66F4" w:rsidP="00DD66F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Внешний вид.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83D49">
        <w:rPr>
          <w:rFonts w:ascii="Arial" w:hAnsi="Arial" w:cs="Arial"/>
          <w:color w:val="231F20"/>
          <w:sz w:val="24"/>
          <w:szCs w:val="24"/>
          <w:u w:val="dotted" w:color="939598"/>
          <w:lang w:val="en-US"/>
        </w:rPr>
        <w:t xml:space="preserve">  </w:t>
      </w:r>
      <w:r w:rsidR="00602291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4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83D49">
        <w:rPr>
          <w:rFonts w:ascii="Arial" w:hAnsi="Arial" w:cs="Arial"/>
          <w:color w:val="231F20"/>
          <w:sz w:val="24"/>
          <w:szCs w:val="24"/>
          <w:u w:val="dotted" w:color="939598"/>
          <w:lang w:val="en-US"/>
        </w:rPr>
        <w:t xml:space="preserve">  </w:t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83D49">
        <w:rPr>
          <w:rFonts w:ascii="Arial" w:hAnsi="Arial" w:cs="Arial"/>
          <w:color w:val="231F20"/>
          <w:sz w:val="24"/>
          <w:szCs w:val="24"/>
          <w:u w:val="dotted" w:color="939598"/>
          <w:lang w:val="en-US"/>
        </w:rPr>
        <w:t xml:space="preserve">  </w:t>
      </w:r>
      <w:r w:rsidR="006C5D2E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5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83D49">
        <w:rPr>
          <w:rFonts w:ascii="Arial" w:hAnsi="Arial" w:cs="Arial"/>
          <w:color w:val="231F20"/>
          <w:sz w:val="24"/>
          <w:szCs w:val="24"/>
          <w:u w:val="dotted" w:color="939598"/>
          <w:lang w:val="en-US"/>
        </w:rPr>
        <w:t xml:space="preserve">  </w:t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DD66F4" w:rsidRPr="00A80C2F" w:rsidRDefault="00DD66F4" w:rsidP="00DD66F4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983D49" w:rsidRPr="00983D49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9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0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6C5D2E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Срок службы.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0C5A41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Критерии предельных состояний.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C5D2E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C5D2E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12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Хранение.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C5D2E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Утилизация.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843A86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14</w:t>
      </w: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045738" w:rsidRPr="00ED5675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Pr="009F2B1C" w:rsidRDefault="00ED5675" w:rsidP="00983D4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lastRenderedPageBreak/>
        <w:t>Уважаемый покупатель!</w:t>
      </w:r>
      <w:r w:rsidR="00983D49" w:rsidRPr="00983D49"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 xml:space="preserve">Компания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704850" cy="104775"/>
            <wp:effectExtent l="0" t="0" r="0" b="9525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выражает глубокую признательность за приобретение электроинструмента нашей торговой марки.</w:t>
      </w:r>
      <w:r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695325" cy="104775"/>
            <wp:effectExtent l="0" t="0" r="9525" b="9525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постоянно совершенствуются, поэтому технические характеристики</w:t>
      </w:r>
      <w:r w:rsidR="00612561">
        <w:rPr>
          <w:rFonts w:ascii="Arial" w:hAnsi="Arial" w:cs="Arial"/>
          <w:sz w:val="20"/>
          <w:szCs w:val="20"/>
        </w:rPr>
        <w:t>, комплектация</w:t>
      </w:r>
      <w:r w:rsidRPr="009F2B1C">
        <w:rPr>
          <w:rFonts w:ascii="Arial" w:hAnsi="Arial" w:cs="Arial"/>
          <w:sz w:val="20"/>
          <w:szCs w:val="20"/>
        </w:rPr>
        <w:t xml:space="preserve"> и дизайн могут меняться без предварительного уведомления. Приносим извинения за возможные неудобства.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</w:t>
      </w:r>
      <w:r w:rsidRPr="00F30585">
        <w:t>.</w:t>
      </w:r>
    </w:p>
    <w:p w:rsidR="00983D49" w:rsidRPr="00983D49" w:rsidRDefault="00983D49" w:rsidP="00983D4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1AE">
        <w:rPr>
          <w:rFonts w:ascii="Arial" w:hAnsi="Arial" w:cs="Arial"/>
          <w:b/>
          <w:sz w:val="20"/>
          <w:szCs w:val="20"/>
        </w:rPr>
        <w:t xml:space="preserve">ВНИМАНИЕ! </w:t>
      </w:r>
      <w:r>
        <w:rPr>
          <w:rFonts w:ascii="Arial" w:hAnsi="Arial" w:cs="Arial"/>
          <w:sz w:val="20"/>
          <w:szCs w:val="20"/>
        </w:rPr>
        <w:t>Инструмент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ED5675" w:rsidRPr="00704142" w:rsidRDefault="00112EEF" w:rsidP="00ED5675">
      <w:pPr>
        <w:pStyle w:val="1"/>
        <w:ind w:left="603"/>
        <w:rPr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909632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162560</wp:posOffset>
                </wp:positionV>
                <wp:extent cx="5406390" cy="21590"/>
                <wp:effectExtent l="19050" t="19050" r="22860" b="35560"/>
                <wp:wrapNone/>
                <wp:docPr id="123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21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1A8C6" id="Прямая соединительная линия 134" o:spid="_x0000_s1026" style="position:absolute;left:0;text-align:left;z-index:251909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" strokecolor="#a6a6a6" strokeweight="2.25pt">
                <o:lock v:ext="edit" shapetype="f"/>
              </v:line>
            </w:pict>
          </mc:Fallback>
        </mc:AlternateContent>
      </w:r>
      <w:r w:rsidR="00ED5675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ED5675" w:rsidRPr="00704142">
        <w:rPr>
          <w:b/>
          <w:color w:val="808285"/>
          <w:sz w:val="24"/>
          <w:szCs w:val="24"/>
        </w:rPr>
        <w:t>.</w:t>
      </w:r>
    </w:p>
    <w:p w:rsidR="00983D49" w:rsidRPr="00C80E08" w:rsidRDefault="00983D49" w:rsidP="00983D4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Инструмент предназначен для шлифовки, зачистки и резки материалов из металла, кирпича, керамики и камня без использования воды.</w:t>
      </w:r>
    </w:p>
    <w:p w:rsidR="00ED5675" w:rsidRPr="00867E28" w:rsidRDefault="00ED5675" w:rsidP="00867E2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ЗАПРЕШЕНО!</w:t>
      </w:r>
      <w:r w:rsidRPr="004F358A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ED5675" w:rsidRPr="00906876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6876">
        <w:rPr>
          <w:rFonts w:ascii="Arial" w:hAnsi="Arial" w:cs="Arial"/>
          <w:sz w:val="20"/>
          <w:szCs w:val="20"/>
        </w:rPr>
        <w:t xml:space="preserve"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</w:t>
      </w:r>
    </w:p>
    <w:p w:rsidR="00ED5675" w:rsidRPr="00867E28" w:rsidRDefault="00ED5675" w:rsidP="00867E2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906876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906876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инструмент, возобновить работу можно через 5 минут. Время работы в неделю – 42 часа, в день – 6 часов. </w:t>
      </w:r>
    </w:p>
    <w:p w:rsidR="00ED5675" w:rsidRDefault="00DD41BD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B921E2" w:rsidRPr="003664B4" w:rsidRDefault="00ED5675" w:rsidP="003664B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84F0C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ED5675" w:rsidRDefault="003664B4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1" distB="4294967291" distL="114300" distR="114300" simplePos="0" relativeHeight="251912704" behindDoc="0" locked="0" layoutInCell="1" allowOverlap="1" wp14:anchorId="6CAF3B4E" wp14:editId="1983034B">
                <wp:simplePos x="0" y="0"/>
                <wp:positionH relativeFrom="column">
                  <wp:posOffset>1781810</wp:posOffset>
                </wp:positionH>
                <wp:positionV relativeFrom="paragraph">
                  <wp:posOffset>128270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F6B53" id="Прямая соединительная линия 116" o:spid="_x0000_s1026" style="position:absolute;left:0;text-align:left;z-index:251912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40.3pt,10.1pt" to="608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64Dw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ED5675" w:rsidRPr="00931818" w:rsidRDefault="00DD41BD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72096" behindDoc="0" locked="0" layoutInCell="1" allowOverlap="1" wp14:anchorId="6CAF8FDB" wp14:editId="262EAE22">
            <wp:simplePos x="0" y="0"/>
            <wp:positionH relativeFrom="column">
              <wp:posOffset>3952875</wp:posOffset>
            </wp:positionH>
            <wp:positionV relativeFrom="paragraph">
              <wp:posOffset>77470</wp:posOffset>
            </wp:positionV>
            <wp:extent cx="3038475" cy="1809750"/>
            <wp:effectExtent l="19050" t="0" r="0" b="0"/>
            <wp:wrapNone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675" w:rsidRPr="00D81EE6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D81EE6">
        <w:rPr>
          <w:rFonts w:ascii="Arial" w:eastAsiaTheme="minorEastAsia" w:hAnsi="Arial" w:cs="Arial"/>
          <w:sz w:val="20"/>
          <w:lang w:eastAsia="zh-CN"/>
        </w:rPr>
        <w:t>1.</w:t>
      </w:r>
      <w:r w:rsidRPr="00D81EE6">
        <w:rPr>
          <w:rFonts w:ascii="Arial" w:eastAsiaTheme="minorEastAsia" w:hAnsi="Arial" w:cs="Arial"/>
          <w:sz w:val="20"/>
          <w:lang w:eastAsia="zh-CN"/>
        </w:rPr>
        <w:tab/>
      </w:r>
      <w:r w:rsidR="00DD41BD" w:rsidRPr="00D81EE6">
        <w:rPr>
          <w:rFonts w:ascii="Arial" w:eastAsiaTheme="minorEastAsia" w:hAnsi="Arial" w:cs="Arial"/>
          <w:sz w:val="20"/>
          <w:lang w:eastAsia="zh-CN"/>
        </w:rPr>
        <w:t>Выключатель</w:t>
      </w:r>
    </w:p>
    <w:p w:rsidR="00ED5675" w:rsidRPr="00D81EE6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D81EE6">
        <w:rPr>
          <w:rFonts w:ascii="Arial" w:eastAsiaTheme="minorEastAsia" w:hAnsi="Arial" w:cs="Arial"/>
          <w:sz w:val="20"/>
          <w:lang w:eastAsia="zh-CN"/>
        </w:rPr>
        <w:t>2.</w:t>
      </w:r>
      <w:r w:rsidRPr="00D81EE6">
        <w:rPr>
          <w:rFonts w:ascii="Arial" w:eastAsiaTheme="minorEastAsia" w:hAnsi="Arial" w:cs="Arial"/>
          <w:sz w:val="20"/>
          <w:lang w:eastAsia="zh-CN"/>
        </w:rPr>
        <w:tab/>
      </w:r>
      <w:r w:rsidR="00DD41BD" w:rsidRPr="00D81EE6">
        <w:rPr>
          <w:rFonts w:ascii="Arial" w:eastAsiaTheme="minorEastAsia" w:hAnsi="Arial" w:cs="Arial"/>
          <w:sz w:val="20"/>
          <w:lang w:eastAsia="zh-CN"/>
        </w:rPr>
        <w:t>Защитный кожух</w:t>
      </w:r>
    </w:p>
    <w:p w:rsidR="00ED5675" w:rsidRPr="00D81EE6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D81EE6">
        <w:rPr>
          <w:rFonts w:ascii="Arial" w:eastAsiaTheme="minorEastAsia" w:hAnsi="Arial" w:cs="Arial"/>
          <w:sz w:val="20"/>
          <w:lang w:eastAsia="zh-CN"/>
        </w:rPr>
        <w:t>3.</w:t>
      </w:r>
      <w:r w:rsidRPr="00D81EE6">
        <w:rPr>
          <w:rFonts w:ascii="Arial" w:eastAsiaTheme="minorEastAsia" w:hAnsi="Arial" w:cs="Arial"/>
          <w:sz w:val="20"/>
          <w:lang w:eastAsia="zh-CN"/>
        </w:rPr>
        <w:tab/>
      </w:r>
      <w:r w:rsidR="00DD41BD" w:rsidRPr="00D81EE6">
        <w:rPr>
          <w:rFonts w:ascii="Arial" w:eastAsiaTheme="minorEastAsia" w:hAnsi="Arial" w:cs="Arial"/>
          <w:sz w:val="20"/>
          <w:lang w:eastAsia="zh-CN"/>
        </w:rPr>
        <w:t>Боковая рукоятка</w:t>
      </w:r>
    </w:p>
    <w:p w:rsidR="00ED5675" w:rsidRPr="00D81EE6" w:rsidRDefault="00ED5675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D81EE6">
        <w:rPr>
          <w:rFonts w:ascii="Arial" w:eastAsiaTheme="minorEastAsia" w:hAnsi="Arial" w:cs="Arial"/>
          <w:sz w:val="20"/>
          <w:lang w:eastAsia="zh-CN"/>
        </w:rPr>
        <w:t>4.</w:t>
      </w:r>
      <w:r w:rsidRPr="00D81EE6">
        <w:rPr>
          <w:rFonts w:ascii="Arial" w:eastAsiaTheme="minorEastAsia" w:hAnsi="Arial" w:cs="Arial"/>
          <w:sz w:val="20"/>
          <w:lang w:eastAsia="zh-CN"/>
        </w:rPr>
        <w:tab/>
      </w:r>
      <w:r w:rsidR="00DD41BD" w:rsidRPr="00D81EE6">
        <w:rPr>
          <w:rFonts w:ascii="Arial" w:eastAsiaTheme="minorEastAsia" w:hAnsi="Arial" w:cs="Arial"/>
          <w:sz w:val="20"/>
          <w:lang w:eastAsia="zh-CN"/>
        </w:rPr>
        <w:t>Абразивный диск</w:t>
      </w:r>
      <w:r w:rsidR="00612561" w:rsidRPr="00D81EE6">
        <w:rPr>
          <w:rFonts w:ascii="Arial" w:eastAsiaTheme="minorEastAsia" w:hAnsi="Arial" w:cs="Arial"/>
          <w:sz w:val="20"/>
          <w:lang w:eastAsia="zh-CN"/>
        </w:rPr>
        <w:t xml:space="preserve"> </w:t>
      </w:r>
    </w:p>
    <w:p w:rsidR="00ED5675" w:rsidRPr="00D81EE6" w:rsidRDefault="00612561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D81EE6">
        <w:rPr>
          <w:rFonts w:ascii="Arial" w:eastAsiaTheme="minorEastAsia" w:hAnsi="Arial" w:cs="Arial"/>
          <w:sz w:val="20"/>
          <w:lang w:eastAsia="zh-CN"/>
        </w:rPr>
        <w:t>5.</w:t>
      </w:r>
      <w:r w:rsidRPr="00D81EE6">
        <w:rPr>
          <w:rFonts w:ascii="Arial" w:eastAsiaTheme="minorEastAsia" w:hAnsi="Arial" w:cs="Arial"/>
          <w:sz w:val="20"/>
          <w:lang w:eastAsia="zh-CN"/>
        </w:rPr>
        <w:tab/>
      </w:r>
      <w:r w:rsidR="00DD41BD" w:rsidRPr="00D81EE6">
        <w:rPr>
          <w:rFonts w:ascii="Arial" w:eastAsiaTheme="minorEastAsia" w:hAnsi="Arial" w:cs="Arial"/>
          <w:sz w:val="20"/>
          <w:lang w:eastAsia="zh-CN"/>
        </w:rPr>
        <w:t>Кнопка блокировки шпинделя</w:t>
      </w:r>
    </w:p>
    <w:p w:rsidR="00A11B21" w:rsidRPr="00D81EE6" w:rsidRDefault="00A11B21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D81EE6">
        <w:rPr>
          <w:rFonts w:ascii="Arial" w:eastAsiaTheme="minorEastAsia" w:hAnsi="Arial" w:cs="Arial"/>
          <w:sz w:val="20"/>
          <w:lang w:eastAsia="zh-CN"/>
        </w:rPr>
        <w:t xml:space="preserve">6.   </w:t>
      </w:r>
      <w:r w:rsidR="00DD41BD" w:rsidRPr="00D81EE6">
        <w:rPr>
          <w:rFonts w:ascii="Arial" w:eastAsiaTheme="minorEastAsia" w:hAnsi="Arial" w:cs="Arial"/>
          <w:sz w:val="20"/>
          <w:lang w:eastAsia="zh-CN"/>
        </w:rPr>
        <w:t>Регулятор скорости вращения</w:t>
      </w:r>
    </w:p>
    <w:p w:rsidR="00DD41BD" w:rsidRPr="00D81EE6" w:rsidRDefault="00DD41BD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 w:rsidRPr="00D81EE6">
        <w:rPr>
          <w:rFonts w:ascii="Arial" w:eastAsiaTheme="minorEastAsia" w:hAnsi="Arial" w:cs="Arial"/>
          <w:sz w:val="20"/>
          <w:lang w:eastAsia="zh-CN"/>
        </w:rPr>
        <w:t>7.   Фиксатор защитного кожуха</w:t>
      </w: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612561" w:rsidP="006125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612561" w:rsidRPr="00612561" w:rsidRDefault="00612561" w:rsidP="006125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12561">
        <w:rPr>
          <w:rFonts w:ascii="Arial" w:hAnsi="Arial" w:cs="Arial"/>
          <w:sz w:val="20"/>
          <w:szCs w:val="20"/>
          <w:lang w:eastAsia="zh-CN"/>
        </w:rPr>
        <w:t>Угловая шлифовальная машина</w:t>
      </w:r>
    </w:p>
    <w:p w:rsidR="00ED5675" w:rsidRDefault="00ED5675" w:rsidP="00612561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bookmarkStart w:id="1" w:name="OLE_LINK5"/>
      <w:bookmarkStart w:id="2" w:name="OLE_LINK6"/>
      <w:r>
        <w:rPr>
          <w:rFonts w:ascii="Arial" w:hAnsi="Arial" w:cs="Arial"/>
          <w:sz w:val="20"/>
          <w:szCs w:val="20"/>
          <w:lang w:eastAsia="zh-CN"/>
        </w:rPr>
        <w:t>Быстросъемный защитный кожух</w:t>
      </w:r>
    </w:p>
    <w:p w:rsidR="00ED5675" w:rsidRDefault="00ED5675" w:rsidP="00612561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val="de-DE" w:eastAsia="zh-CN"/>
        </w:rPr>
      </w:pPr>
      <w:r>
        <w:rPr>
          <w:rFonts w:ascii="Arial" w:hAnsi="Arial" w:cs="Arial"/>
          <w:sz w:val="20"/>
          <w:szCs w:val="20"/>
          <w:lang w:eastAsia="zh-CN"/>
        </w:rPr>
        <w:t>Боковая рукоятка</w:t>
      </w:r>
    </w:p>
    <w:p w:rsidR="00ED5675" w:rsidRPr="00867E28" w:rsidRDefault="00ED5675" w:rsidP="00867E28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hAnsi="Arial" w:cs="Arial"/>
          <w:color w:val="000000"/>
          <w:sz w:val="20"/>
          <w:szCs w:val="20"/>
        </w:rPr>
        <w:t>Р</w:t>
      </w:r>
      <w:r w:rsidRPr="00BE01D1">
        <w:rPr>
          <w:rFonts w:ascii="Arial" w:hAnsi="Arial" w:cs="Arial"/>
          <w:color w:val="000000"/>
          <w:sz w:val="20"/>
          <w:szCs w:val="20"/>
        </w:rPr>
        <w:t xml:space="preserve">азметочный карандаш с твердосплавным </w:t>
      </w:r>
      <w:r>
        <w:rPr>
          <w:rFonts w:ascii="Arial" w:hAnsi="Arial" w:cs="Arial"/>
          <w:color w:val="000000"/>
          <w:sz w:val="20"/>
          <w:szCs w:val="20"/>
        </w:rPr>
        <w:t>н</w:t>
      </w:r>
      <w:r w:rsidRPr="00BE01D1">
        <w:rPr>
          <w:rFonts w:ascii="Arial" w:hAnsi="Arial" w:cs="Arial"/>
          <w:color w:val="000000"/>
          <w:sz w:val="20"/>
          <w:szCs w:val="20"/>
        </w:rPr>
        <w:t xml:space="preserve">аконечником </w:t>
      </w:r>
    </w:p>
    <w:bookmarkEnd w:id="1"/>
    <w:bookmarkEnd w:id="2"/>
    <w:p w:rsidR="00867E28" w:rsidRDefault="00DD41BD" w:rsidP="00867E28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974144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19685</wp:posOffset>
            </wp:positionV>
            <wp:extent cx="2314575" cy="1162050"/>
            <wp:effectExtent l="19050" t="0" r="0" b="0"/>
            <wp:wrapNone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2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E28">
        <w:rPr>
          <w:rFonts w:ascii="Arial" w:hAnsi="Arial" w:cs="Arial"/>
          <w:sz w:val="20"/>
          <w:szCs w:val="20"/>
          <w:lang w:eastAsia="zh-CN"/>
        </w:rPr>
        <w:t>Фланцевый ключ</w:t>
      </w:r>
    </w:p>
    <w:p w:rsidR="00B811DE" w:rsidRDefault="00B811DE" w:rsidP="00867E28">
      <w:pPr>
        <w:widowControl/>
        <w:autoSpaceDE/>
        <w:autoSpaceDN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Винт с гайкой</w:t>
      </w:r>
    </w:p>
    <w:p w:rsidR="00867E28" w:rsidRDefault="00867E28" w:rsidP="00612561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эксплуатации</w:t>
      </w:r>
    </w:p>
    <w:p w:rsidR="00867E28" w:rsidRPr="00CE1A81" w:rsidRDefault="000A1681" w:rsidP="00612561">
      <w:pPr>
        <w:widowControl/>
        <w:autoSpaceDE/>
        <w:autoSpaceDN/>
        <w:ind w:left="1077" w:right="686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976192" behindDoc="0" locked="0" layoutInCell="1" allowOverlap="1">
            <wp:simplePos x="0" y="0"/>
            <wp:positionH relativeFrom="column">
              <wp:posOffset>6505575</wp:posOffset>
            </wp:positionH>
            <wp:positionV relativeFrom="paragraph">
              <wp:posOffset>635</wp:posOffset>
            </wp:positionV>
            <wp:extent cx="226060" cy="600075"/>
            <wp:effectExtent l="19050" t="0" r="2540" b="0"/>
            <wp:wrapNone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E28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Инструкция по безопасности</w:t>
      </w:r>
    </w:p>
    <w:p w:rsidR="00ED5675" w:rsidRDefault="00ED5675" w:rsidP="00ED5675">
      <w:pPr>
        <w:spacing w:before="101"/>
        <w:ind w:firstLineChars="300" w:firstLine="72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Default="00ED5675" w:rsidP="00ED5675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0A1681" w:rsidRPr="00433A82" w:rsidRDefault="000A1681" w:rsidP="00ED5675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AA75C7" w:rsidRDefault="00112EEF" w:rsidP="00AA75C7">
      <w:pPr>
        <w:spacing w:before="101"/>
        <w:ind w:firstLineChars="300" w:firstLine="66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1372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71120</wp:posOffset>
                </wp:positionV>
                <wp:extent cx="5943600" cy="0"/>
                <wp:effectExtent l="0" t="19050" r="19050" b="19050"/>
                <wp:wrapNone/>
                <wp:docPr id="3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2AF87" id="Прямая соединительная линия 118" o:spid="_x0000_s1026" style="position:absolute;left:0;text-align:left;z-index:251913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8.9pt,5.6pt" to="716.9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5553"/>
        <w:gridCol w:w="4808"/>
      </w:tblGrid>
      <w:tr w:rsidR="00ED5675" w:rsidRPr="00DC3B57" w:rsidTr="00867E28">
        <w:trPr>
          <w:trHeight w:val="299"/>
          <w:jc w:val="center"/>
        </w:trPr>
        <w:tc>
          <w:tcPr>
            <w:tcW w:w="555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C3B57" w:rsidRDefault="00867E28" w:rsidP="00B41625">
            <w:pPr>
              <w:rPr>
                <w:sz w:val="20"/>
              </w:rPr>
            </w:pPr>
            <w:r>
              <w:rPr>
                <w:sz w:val="20"/>
              </w:rPr>
              <w:t>Параметры</w:t>
            </w:r>
          </w:p>
        </w:tc>
        <w:tc>
          <w:tcPr>
            <w:tcW w:w="480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B811DE" w:rsidRDefault="00A11B21" w:rsidP="00B811D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HAG</w:t>
            </w:r>
            <w:r w:rsidR="00B811DE">
              <w:rPr>
                <w:sz w:val="20"/>
              </w:rPr>
              <w:t>9012</w:t>
            </w:r>
            <w:r w:rsidR="00B811DE">
              <w:rPr>
                <w:sz w:val="20"/>
                <w:lang w:val="en-US"/>
              </w:rPr>
              <w:t>TES</w:t>
            </w:r>
          </w:p>
        </w:tc>
      </w:tr>
      <w:tr w:rsidR="00ED5675" w:rsidRPr="00DC3B57" w:rsidTr="00867E28">
        <w:trPr>
          <w:trHeight w:hRule="exact" w:val="589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Напряжение/Частота</w:t>
            </w:r>
            <w:r w:rsidR="00867E28"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220~/50</w:t>
            </w:r>
          </w:p>
        </w:tc>
      </w:tr>
      <w:tr w:rsidR="00ED5675" w:rsidRPr="00DC3B57" w:rsidTr="00867E28">
        <w:trPr>
          <w:trHeight w:val="348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Номинальная мощность</w:t>
            </w:r>
            <w:r w:rsidR="00867E28"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5652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="00B811DE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</w:t>
            </w:r>
            <w:r w:rsidRPr="00F62C30">
              <w:rPr>
                <w:rFonts w:ascii="Arial" w:hAnsi="Arial" w:cs="Arial"/>
                <w:sz w:val="20"/>
                <w:szCs w:val="20"/>
              </w:rPr>
              <w:t xml:space="preserve">00 </w:t>
            </w:r>
          </w:p>
        </w:tc>
      </w:tr>
      <w:tr w:rsidR="00ED5675" w:rsidRPr="00DC3B57" w:rsidTr="00867E28">
        <w:trPr>
          <w:trHeight w:val="151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 w:rsidR="00867E28"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B811DE" w:rsidRDefault="00B811DE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4000-10000</w:t>
            </w:r>
          </w:p>
        </w:tc>
      </w:tr>
      <w:tr w:rsidR="00ED5675" w:rsidRPr="00DC3B57" w:rsidTr="00867E28">
        <w:trPr>
          <w:trHeight w:val="20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Режущий диск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Ø внешний*Ø посадочный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251A9" w:rsidRDefault="00ED5675" w:rsidP="00867E28">
            <w:pPr>
              <w:spacing w:before="200" w:after="40"/>
              <w:ind w:left="40"/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AA5652"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25</w:t>
            </w:r>
            <w:r w:rsidR="00867E28">
              <w:rPr>
                <w:rFonts w:ascii="Arial" w:hAnsi="Arial" w:cs="Arial"/>
                <w:sz w:val="20"/>
                <w:szCs w:val="20"/>
              </w:rPr>
              <w:t>*22,2</w:t>
            </w:r>
          </w:p>
        </w:tc>
      </w:tr>
      <w:tr w:rsidR="00ED5675" w:rsidRPr="00DC3B57" w:rsidTr="00867E28">
        <w:trPr>
          <w:trHeight w:val="185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A447BC" w:rsidRDefault="00B811DE" w:rsidP="00A447BC">
            <w:pPr>
              <w:spacing w:before="200" w:after="40"/>
              <w:ind w:left="40"/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 w:rsidR="00A447BC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8</w:t>
            </w:r>
          </w:p>
        </w:tc>
      </w:tr>
    </w:tbl>
    <w:p w:rsidR="00045738" w:rsidRPr="00045738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Default="00112EEF" w:rsidP="00ED5675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3" distB="4294967293" distL="114300" distR="114300" simplePos="0" relativeHeight="251947520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150494</wp:posOffset>
                </wp:positionV>
                <wp:extent cx="5943600" cy="0"/>
                <wp:effectExtent l="0" t="19050" r="19050" b="19050"/>
                <wp:wrapNone/>
                <wp:docPr id="37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C5A2D" id="Прямая соединительная линия 121" o:spid="_x0000_s1026" style="position:absolute;left:0;text-align:left;z-index:251947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04.05pt,11.85pt" to="772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используйте дополнительную ручку для максимального контроля над возможной отдачей от электроинструмента.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 xml:space="preserve">Никогда не оставляйте </w:t>
      </w:r>
      <w:r w:rsidR="00867E28"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зафиксиров</w:t>
      </w:r>
      <w:r w:rsidR="00867E28">
        <w:rPr>
          <w:rFonts w:ascii="Arial" w:hAnsi="Arial" w:cs="Arial"/>
          <w:sz w:val="20"/>
          <w:szCs w:val="20"/>
        </w:rPr>
        <w:t>анным во включенном положении</w:t>
      </w:r>
      <w:r w:rsidRPr="00CA2DA3">
        <w:rPr>
          <w:rFonts w:ascii="Arial" w:hAnsi="Arial" w:cs="Arial"/>
          <w:sz w:val="20"/>
          <w:szCs w:val="20"/>
        </w:rPr>
        <w:t>. Перед включением</w:t>
      </w:r>
      <w:r w:rsidR="006F63D1">
        <w:rPr>
          <w:rFonts w:ascii="Arial" w:hAnsi="Arial" w:cs="Arial"/>
          <w:sz w:val="20"/>
          <w:szCs w:val="20"/>
        </w:rPr>
        <w:t xml:space="preserve"> в сеть,</w:t>
      </w:r>
      <w:r w:rsidRPr="00CA2DA3">
        <w:rPr>
          <w:rFonts w:ascii="Arial" w:hAnsi="Arial" w:cs="Arial"/>
          <w:sz w:val="20"/>
          <w:szCs w:val="20"/>
        </w:rPr>
        <w:t xml:space="preserve"> убедитесь, что </w:t>
      </w:r>
      <w:r w:rsidR="006F63D1">
        <w:rPr>
          <w:rFonts w:ascii="Arial" w:hAnsi="Arial" w:cs="Arial"/>
          <w:sz w:val="20"/>
          <w:szCs w:val="20"/>
        </w:rPr>
        <w:t>выключатель</w:t>
      </w:r>
      <w:r w:rsidRPr="00CA2DA3">
        <w:rPr>
          <w:rFonts w:ascii="Arial" w:hAnsi="Arial" w:cs="Arial"/>
          <w:sz w:val="20"/>
          <w:szCs w:val="20"/>
        </w:rPr>
        <w:t xml:space="preserve"> находится в </w:t>
      </w:r>
      <w:r w:rsidR="006F63D1">
        <w:rPr>
          <w:rFonts w:ascii="Arial" w:hAnsi="Arial" w:cs="Arial"/>
          <w:sz w:val="20"/>
          <w:szCs w:val="20"/>
        </w:rPr>
        <w:t>выключенном положении.</w:t>
      </w:r>
      <w:r w:rsidRPr="00CA2DA3">
        <w:rPr>
          <w:rFonts w:ascii="Arial" w:hAnsi="Arial" w:cs="Arial"/>
          <w:sz w:val="20"/>
          <w:szCs w:val="20"/>
        </w:rPr>
        <w:t xml:space="preserve"> Случайные запуски могут стать причиной травмы.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ED5675" w:rsidRPr="00D2000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ED5675" w:rsidRPr="00DB115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bookmarkStart w:id="3" w:name="_nqutzpfzz5hk" w:colFirst="0" w:colLast="0"/>
      <w:bookmarkStart w:id="4" w:name="_Toc519687075"/>
      <w:bookmarkEnd w:id="3"/>
      <w:r w:rsidRPr="00DB1155">
        <w:rPr>
          <w:rFonts w:ascii="Arial" w:hAnsi="Arial" w:cs="Arial"/>
          <w:b/>
          <w:sz w:val="20"/>
          <w:szCs w:val="20"/>
        </w:rPr>
        <w:t>Подготовка шлифовального или отрезного диска</w:t>
      </w:r>
      <w:bookmarkEnd w:id="4"/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Перед началом работы проверьте шлифовальный или отрезной диск на наличие поломок, трещин и изломов.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 xml:space="preserve">Убедитесь, что диаметр и посадочное отверстие шлифовального или отрезного диска соответствует требованиям угловой шлифовальной машины. 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Убедитесь, что шлифовальный или отрезной диск правильно установлен и закреплен.</w:t>
      </w:r>
    </w:p>
    <w:p w:rsidR="00AA75C7" w:rsidRPr="00EC3F51" w:rsidRDefault="00ED5675" w:rsidP="00EC3F5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шлифовальные круги для удаления заусенцев.</w:t>
      </w:r>
      <w:bookmarkStart w:id="5" w:name="_9oo7y3uhixi" w:colFirst="0" w:colLast="0"/>
      <w:bookmarkStart w:id="6" w:name="_Toc519687076"/>
      <w:bookmarkEnd w:id="5"/>
    </w:p>
    <w:p w:rsidR="00983D49" w:rsidRDefault="00983D49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ED5675" w:rsidRPr="00DB115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Подготовка рабочей зоны</w:t>
      </w:r>
      <w:bookmarkEnd w:id="6"/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Не используйте угловые шлифовальные машины для работы с заготовками, размеры которых превышают максимальную допустимую глубину резания диском.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B1155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Запрещается класть угловую шлифовальную машину на заготовку, так как шлифовальный круг может повредить заготовку.</w:t>
      </w:r>
      <w:r>
        <w:rPr>
          <w:rFonts w:ascii="Arial" w:hAnsi="Arial" w:cs="Arial"/>
          <w:sz w:val="20"/>
          <w:szCs w:val="20"/>
        </w:rPr>
        <w:t xml:space="preserve"> </w:t>
      </w:r>
      <w:r w:rsidRPr="00CA2DA3">
        <w:rPr>
          <w:rFonts w:ascii="Arial" w:hAnsi="Arial" w:cs="Arial"/>
          <w:sz w:val="20"/>
          <w:szCs w:val="20"/>
        </w:rPr>
        <w:t>Не допускайте прикосновения шпинделя к шлифуемой поверхности.</w:t>
      </w:r>
    </w:p>
    <w:p w:rsidR="00ED5675" w:rsidRDefault="00ED5675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Pr="00AA75C7" w:rsidRDefault="00112EEF" w:rsidP="00AA75C7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3" distB="4294967293" distL="114300" distR="114300" simplePos="0" relativeHeight="251916800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73024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2640C" id="Прямая соединительная линия 121" o:spid="_x0000_s1026" style="position:absolute;left:0;text-align:left;z-index:251916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212.25pt,5.75pt" to="680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Drl4&#10;u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AC3E60">
        <w:rPr>
          <w:rFonts w:ascii="Arial" w:hAnsi="Arial" w:cs="Arial"/>
          <w:b/>
          <w:sz w:val="24"/>
          <w:szCs w:val="24"/>
        </w:rPr>
        <w:t xml:space="preserve">           </w:t>
      </w:r>
      <w:r w:rsidR="00ED5675" w:rsidRPr="00AC3E60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ED5675" w:rsidRPr="00AC3E60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322190" w:rsidRDefault="006F63D1" w:rsidP="006F63D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убедиться в отсутствии иных повреждений или иных отклонений от нормы.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чрезмерной вибрации или иных непо</w:t>
      </w:r>
      <w:r w:rsidR="006F63D1">
        <w:rPr>
          <w:rFonts w:ascii="Arial" w:eastAsiaTheme="minorEastAsia" w:hAnsi="Arial" w:cs="Arial"/>
          <w:sz w:val="20"/>
          <w:szCs w:val="20"/>
          <w:lang w:eastAsia="zh-CN"/>
        </w:rPr>
        <w:t>ладок немедленно выключите издел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ие. Обратитесь в сервис для устранения неисправности.</w:t>
      </w:r>
    </w:p>
    <w:p w:rsidR="00E817AB" w:rsidRPr="00ED5675" w:rsidRDefault="00ED5675" w:rsidP="00901BFE">
      <w:pPr>
        <w:tabs>
          <w:tab w:val="left" w:pos="10585"/>
        </w:tabs>
        <w:ind w:left="1077" w:right="686"/>
        <w:jc w:val="both"/>
        <w:rPr>
          <w:rFonts w:eastAsiaTheme="minorEastAsia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</w:t>
      </w:r>
    </w:p>
    <w:p w:rsidR="00ED5675" w:rsidRPr="00AA75C7" w:rsidRDefault="00ED5675" w:rsidP="00AA75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материалы и жидкости.</w:t>
      </w:r>
    </w:p>
    <w:p w:rsidR="00ED5675" w:rsidRPr="003551EE" w:rsidRDefault="00ED5675" w:rsidP="00AA75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ОПАСНО!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</w:t>
      </w:r>
      <w:r w:rsid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указанными выше повреждениями и/или отклонениями от нормы.</w:t>
      </w:r>
    </w:p>
    <w:p w:rsidR="00EC3F51" w:rsidRPr="003664B4" w:rsidRDefault="00ED5675" w:rsidP="003664B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использовать для влажного шлифования</w:t>
      </w:r>
      <w:r w:rsidR="00EC3F51" w:rsidRPr="00EC3F51">
        <w:rPr>
          <w:rFonts w:ascii="Arial" w:eastAsiaTheme="minorEastAsia" w:hAnsi="Arial" w:cs="Arial"/>
          <w:sz w:val="20"/>
          <w:szCs w:val="20"/>
          <w:lang w:eastAsia="zh-CN"/>
        </w:rPr>
        <w:t xml:space="preserve"> и влажной резки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!</w:t>
      </w:r>
    </w:p>
    <w:p w:rsidR="00ED5675" w:rsidRPr="00250F16" w:rsidRDefault="00EC3F51" w:rsidP="006F63D1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6100445</wp:posOffset>
            </wp:positionH>
            <wp:positionV relativeFrom="paragraph">
              <wp:posOffset>0</wp:posOffset>
            </wp:positionV>
            <wp:extent cx="975995" cy="1389380"/>
            <wp:effectExtent l="19050" t="0" r="0" b="0"/>
            <wp:wrapSquare wrapText="bothSides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>
        <w:rPr>
          <w:rFonts w:ascii="Arial" w:hAnsi="Arial" w:cs="Arial"/>
          <w:b/>
          <w:color w:val="000000"/>
          <w:sz w:val="20"/>
          <w:szCs w:val="20"/>
        </w:rPr>
        <w:t>Блокировка шпинделя</w:t>
      </w:r>
    </w:p>
    <w:p w:rsidR="00ED5675" w:rsidRPr="00250F16" w:rsidRDefault="00ED5675" w:rsidP="006F63D1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="006F63D1">
        <w:rPr>
          <w:rFonts w:ascii="Arial" w:hAnsi="Arial" w:cs="Arial"/>
          <w:color w:val="000000"/>
          <w:sz w:val="20"/>
          <w:szCs w:val="20"/>
        </w:rPr>
        <w:t xml:space="preserve"> 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Никогда не задействуйте </w:t>
      </w:r>
      <w:r>
        <w:rPr>
          <w:rFonts w:ascii="Arial" w:hAnsi="Arial" w:cs="Arial"/>
          <w:color w:val="000000"/>
          <w:sz w:val="20"/>
          <w:szCs w:val="20"/>
        </w:rPr>
        <w:t>блокировку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при вращающемся шпинделе. Это может привести к повреждению инструмента. </w:t>
      </w:r>
    </w:p>
    <w:p w:rsidR="00ED5675" w:rsidRDefault="00ED5675" w:rsidP="00B811DE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250F16">
        <w:rPr>
          <w:rFonts w:ascii="Arial" w:hAnsi="Arial" w:cs="Arial"/>
          <w:color w:val="000000"/>
          <w:sz w:val="20"/>
          <w:szCs w:val="20"/>
        </w:rPr>
        <w:t xml:space="preserve">Нажмите на </w:t>
      </w:r>
      <w:r>
        <w:rPr>
          <w:rFonts w:ascii="Arial" w:hAnsi="Arial" w:cs="Arial"/>
          <w:color w:val="000000"/>
          <w:sz w:val="20"/>
          <w:szCs w:val="20"/>
        </w:rPr>
        <w:t>кнопку блокировки (</w:t>
      </w:r>
      <w:r w:rsidRPr="00201A46">
        <w:rPr>
          <w:rFonts w:ascii="Arial" w:hAnsi="Arial" w:cs="Arial" w:hint="eastAsia"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</w:t>
      </w:r>
      <w:r w:rsidR="000E74E1">
        <w:rPr>
          <w:rFonts w:ascii="Arial" w:hAnsi="Arial" w:cs="Arial"/>
          <w:color w:val="000000"/>
          <w:sz w:val="20"/>
          <w:szCs w:val="20"/>
        </w:rPr>
        <w:t>, как показано на рисунке,</w:t>
      </w:r>
      <w:r w:rsidRPr="00250F16">
        <w:rPr>
          <w:rFonts w:ascii="Arial" w:hAnsi="Arial" w:cs="Arial"/>
          <w:color w:val="000000"/>
          <w:sz w:val="20"/>
          <w:szCs w:val="20"/>
        </w:rPr>
        <w:t xml:space="preserve"> для предотвращения вращения шпинделя при установке или снятии </w:t>
      </w:r>
      <w:r w:rsidR="00B811DE">
        <w:rPr>
          <w:rFonts w:ascii="Arial" w:hAnsi="Arial" w:cs="Arial"/>
          <w:color w:val="000000"/>
          <w:sz w:val="20"/>
          <w:szCs w:val="20"/>
        </w:rPr>
        <w:t>дополнительных принадлежностей.</w:t>
      </w:r>
    </w:p>
    <w:p w:rsidR="00EC3F51" w:rsidRDefault="00EC3F51" w:rsidP="00B811DE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</w:p>
    <w:p w:rsidR="00EC3F51" w:rsidRPr="00B811DE" w:rsidRDefault="00EC3F51" w:rsidP="00B811DE">
      <w:pPr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</w:p>
    <w:p w:rsidR="00ED5675" w:rsidRDefault="007D7E6D" w:rsidP="006F63D1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Включение и выключение</w:t>
      </w:r>
    </w:p>
    <w:p w:rsidR="00ED5675" w:rsidRPr="00642467" w:rsidRDefault="00ED5675" w:rsidP="006F63D1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642467">
        <w:rPr>
          <w:rFonts w:ascii="Arial" w:hAnsi="Arial" w:cs="Arial"/>
          <w:bCs/>
          <w:sz w:val="20"/>
          <w:szCs w:val="20"/>
        </w:rPr>
        <w:t>1.</w:t>
      </w:r>
      <w:r w:rsidRPr="00642467">
        <w:rPr>
          <w:rFonts w:ascii="Arial" w:hAnsi="Arial" w:cs="Arial"/>
          <w:bCs/>
          <w:sz w:val="20"/>
          <w:szCs w:val="20"/>
        </w:rPr>
        <w:tab/>
        <w:t>Убедитесь, что в зоне работ не</w:t>
      </w:r>
      <w:r w:rsidR="006F63D1">
        <w:rPr>
          <w:rFonts w:ascii="Arial" w:hAnsi="Arial" w:cs="Arial"/>
          <w:bCs/>
          <w:sz w:val="20"/>
          <w:szCs w:val="20"/>
        </w:rPr>
        <w:t>т скрытой электропроводки, газо</w:t>
      </w:r>
      <w:r w:rsidRPr="00642467">
        <w:rPr>
          <w:rFonts w:ascii="Arial" w:hAnsi="Arial" w:cs="Arial"/>
          <w:bCs/>
          <w:sz w:val="20"/>
          <w:szCs w:val="20"/>
        </w:rPr>
        <w:t xml:space="preserve"> </w:t>
      </w:r>
      <w:r w:rsidR="007D7E6D">
        <w:rPr>
          <w:rFonts w:ascii="Arial" w:hAnsi="Arial" w:cs="Arial"/>
          <w:bCs/>
          <w:sz w:val="20"/>
          <w:szCs w:val="20"/>
        </w:rPr>
        <w:t>или водопровода;</w:t>
      </w:r>
    </w:p>
    <w:p w:rsidR="00ED5675" w:rsidRPr="00642467" w:rsidRDefault="00EC3F51" w:rsidP="006F63D1">
      <w:pPr>
        <w:ind w:left="1077" w:right="686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135255</wp:posOffset>
            </wp:positionV>
            <wp:extent cx="1182370" cy="1179830"/>
            <wp:effectExtent l="19050" t="0" r="0" b="0"/>
            <wp:wrapSquare wrapText="bothSides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642467">
        <w:rPr>
          <w:rFonts w:ascii="Arial" w:hAnsi="Arial" w:cs="Arial"/>
          <w:bCs/>
          <w:sz w:val="20"/>
          <w:szCs w:val="20"/>
        </w:rPr>
        <w:t>2.</w:t>
      </w:r>
      <w:r w:rsidR="00ED5675" w:rsidRPr="00642467">
        <w:rPr>
          <w:rFonts w:ascii="Arial" w:hAnsi="Arial" w:cs="Arial"/>
          <w:bCs/>
          <w:sz w:val="20"/>
          <w:szCs w:val="20"/>
        </w:rPr>
        <w:tab/>
        <w:t>Проверьте, чтобы параметры сети электропитания соответствовали техническим данным УШМ. Электрошнур и штепсель должны быть в исправном состоянии</w:t>
      </w:r>
      <w:r w:rsidR="007D7E6D">
        <w:rPr>
          <w:rFonts w:ascii="Arial" w:hAnsi="Arial" w:cs="Arial"/>
          <w:bCs/>
          <w:sz w:val="20"/>
          <w:szCs w:val="20"/>
        </w:rPr>
        <w:t>;</w:t>
      </w:r>
    </w:p>
    <w:p w:rsidR="00AA75C7" w:rsidRDefault="00B811DE" w:rsidP="00AA75C7">
      <w:pPr>
        <w:pStyle w:val="a5"/>
        <w:tabs>
          <w:tab w:val="left" w:pos="10585"/>
        </w:tabs>
        <w:ind w:left="1080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811DE">
        <w:rPr>
          <w:rFonts w:ascii="Arial" w:eastAsiaTheme="minorEastAsia" w:hAnsi="Arial" w:cs="Arial"/>
          <w:sz w:val="20"/>
          <w:szCs w:val="20"/>
          <w:lang w:eastAsia="zh-CN"/>
        </w:rPr>
        <w:t>3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. 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Крепко возьмитесь за корпус и рукоятку машины. </w:t>
      </w:r>
    </w:p>
    <w:p w:rsidR="00AA75C7" w:rsidRDefault="00B811DE" w:rsidP="00AA75C7">
      <w:pPr>
        <w:pStyle w:val="a5"/>
        <w:tabs>
          <w:tab w:val="left" w:pos="10585"/>
        </w:tabs>
        <w:ind w:left="1080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A75C7">
        <w:rPr>
          <w:rFonts w:ascii="Arial" w:eastAsiaTheme="minorEastAsia" w:hAnsi="Arial" w:cs="Arial"/>
          <w:sz w:val="20"/>
          <w:szCs w:val="20"/>
          <w:lang w:eastAsia="zh-CN"/>
        </w:rPr>
        <w:t>4. Установите выключатель в положение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1</w:t>
        </w:r>
        <w:r w:rsidRPr="00AA75C7">
          <w:rPr>
            <w:rFonts w:ascii="Arial" w:eastAsiaTheme="minorEastAsia" w:hAnsi="Arial" w:cs="Arial"/>
            <w:sz w:val="20"/>
            <w:szCs w:val="20"/>
            <w:lang w:eastAsia="zh-CN"/>
          </w:rPr>
          <w:t>”</w:t>
        </w:r>
      </w:smartTag>
      <w:r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(Вкл). Удерживая шлифовальную машину, сдвиньте выключатель ON/OFF (1) вперед и вдавите фронтальный выступ (2) в корпус оборудования. После установки выключателя в заданное положение, он будет зафиксирован в положении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1</w:t>
        </w:r>
        <w:r w:rsidRPr="00AA75C7">
          <w:rPr>
            <w:rFonts w:ascii="Arial" w:eastAsiaTheme="minorEastAsia" w:hAnsi="Arial" w:cs="Arial"/>
            <w:sz w:val="20"/>
            <w:szCs w:val="20"/>
            <w:lang w:eastAsia="zh-CN"/>
          </w:rPr>
          <w:t>”</w:t>
        </w:r>
      </w:smartTag>
      <w:r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(Вкл) и мотор продолжит работать. Для установки выключателя в положение </w:t>
      </w:r>
      <w:r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“</w:t>
      </w:r>
      <w:r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0</w:t>
      </w:r>
      <w:r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”</w:t>
      </w:r>
      <w:r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(Выкл), надавите на тыльную сторону выключателя (3). Выключатель переключится в положение </w:t>
      </w:r>
      <w:r w:rsidRPr="00AA75C7">
        <w:rPr>
          <w:rFonts w:ascii="Arial" w:eastAsiaTheme="minorEastAsia" w:hAnsi="Arial" w:cs="Arial" w:hint="eastAsia"/>
          <w:sz w:val="20"/>
          <w:szCs w:val="20"/>
          <w:lang w:eastAsia="zh-CN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0</w:t>
        </w:r>
        <w:r w:rsidRPr="00AA75C7">
          <w:rPr>
            <w:rFonts w:ascii="Arial" w:eastAsiaTheme="minorEastAsia" w:hAnsi="Arial" w:cs="Arial" w:hint="eastAsia"/>
            <w:sz w:val="20"/>
            <w:szCs w:val="20"/>
            <w:lang w:eastAsia="zh-CN"/>
          </w:rPr>
          <w:t>”</w:t>
        </w:r>
      </w:smartTag>
      <w:r w:rsidRPr="00AA75C7">
        <w:rPr>
          <w:rFonts w:ascii="Arial" w:eastAsiaTheme="minorEastAsia" w:hAnsi="Arial" w:cs="Arial"/>
          <w:sz w:val="20"/>
          <w:szCs w:val="20"/>
          <w:lang w:eastAsia="zh-CN"/>
        </w:rPr>
        <w:t xml:space="preserve"> (Выкл).</w:t>
      </w:r>
    </w:p>
    <w:p w:rsidR="003664B4" w:rsidRDefault="00983D49" w:rsidP="00983D49">
      <w:pPr>
        <w:tabs>
          <w:tab w:val="left" w:pos="10585"/>
        </w:tabs>
        <w:ind w:right="686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 wp14:anchorId="11C29B22" wp14:editId="71C612A8">
            <wp:simplePos x="0" y="0"/>
            <wp:positionH relativeFrom="column">
              <wp:posOffset>6381750</wp:posOffset>
            </wp:positionH>
            <wp:positionV relativeFrom="paragraph">
              <wp:posOffset>59690</wp:posOffset>
            </wp:positionV>
            <wp:extent cx="771525" cy="922020"/>
            <wp:effectExtent l="0" t="0" r="9525" b="0"/>
            <wp:wrapTight wrapText="bothSides">
              <wp:wrapPolygon edited="0">
                <wp:start x="5867" y="0"/>
                <wp:lineTo x="0" y="2231"/>
                <wp:lineTo x="0" y="17405"/>
                <wp:lineTo x="7467" y="20975"/>
                <wp:lineTo x="17067" y="20975"/>
                <wp:lineTo x="17600" y="20975"/>
                <wp:lineTo x="21333" y="14281"/>
                <wp:lineTo x="21333" y="4017"/>
                <wp:lineTo x="19200" y="1339"/>
                <wp:lineTo x="16000" y="0"/>
                <wp:lineTo x="5867" y="0"/>
              </wp:wrapPolygon>
            </wp:wrapTight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5C7" w:rsidRPr="003664B4" w:rsidRDefault="00AA75C7" w:rsidP="003664B4">
      <w:pPr>
        <w:tabs>
          <w:tab w:val="left" w:pos="10585"/>
        </w:tabs>
        <w:ind w:right="686" w:firstLineChars="500" w:firstLine="100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664B4">
        <w:rPr>
          <w:rFonts w:ascii="Arial" w:hAnsi="Arial" w:cs="Arial"/>
          <w:b/>
          <w:bCs/>
          <w:sz w:val="20"/>
          <w:szCs w:val="20"/>
          <w:lang w:eastAsia="zh-CN"/>
        </w:rPr>
        <w:t>Регулировка скорости вращения</w:t>
      </w:r>
      <w:r w:rsidRPr="003664B4">
        <w:rPr>
          <w:rFonts w:ascii="Arial" w:hAnsi="Arial" w:cs="Arial" w:hint="eastAsia"/>
          <w:b/>
          <w:bCs/>
          <w:sz w:val="20"/>
          <w:szCs w:val="20"/>
          <w:lang w:eastAsia="zh-CN"/>
        </w:rPr>
        <w:t xml:space="preserve"> </w:t>
      </w:r>
    </w:p>
    <w:p w:rsidR="00B921E2" w:rsidRDefault="00AA75C7" w:rsidP="00C4504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5391D">
        <w:rPr>
          <w:rFonts w:ascii="Arial" w:hAnsi="Arial" w:cs="Arial"/>
          <w:sz w:val="20"/>
          <w:szCs w:val="20"/>
        </w:rPr>
        <w:t>Регулятор скорости вращения позволяет изменять скорость вращения диска (от минимального до максимального значения)</w:t>
      </w:r>
      <w:r w:rsidRPr="0095391D">
        <w:rPr>
          <w:rFonts w:ascii="Arial" w:hAnsi="Arial" w:cs="Arial" w:hint="eastAsia"/>
          <w:sz w:val="20"/>
          <w:szCs w:val="20"/>
          <w:lang w:eastAsia="zh-CN"/>
        </w:rPr>
        <w:t>.</w:t>
      </w:r>
      <w:r w:rsidRPr="0095391D">
        <w:rPr>
          <w:rFonts w:ascii="Arial" w:hAnsi="Arial" w:cs="Arial"/>
          <w:sz w:val="20"/>
          <w:szCs w:val="20"/>
        </w:rPr>
        <w:t xml:space="preserve"> </w:t>
      </w:r>
    </w:p>
    <w:p w:rsidR="00EC3F51" w:rsidRDefault="00EC3F51" w:rsidP="00C4504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C3F51" w:rsidRDefault="00EC3F51" w:rsidP="00C4504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C3F51" w:rsidRDefault="00EC3F51" w:rsidP="00C4504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D5675" w:rsidRPr="00B921E2" w:rsidRDefault="003664B4" w:rsidP="00B921E2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23968" behindDoc="0" locked="0" layoutInCell="1" allowOverlap="1" wp14:anchorId="1663752C" wp14:editId="0092D2E8">
                <wp:simplePos x="0" y="0"/>
                <wp:positionH relativeFrom="column">
                  <wp:posOffset>4379595</wp:posOffset>
                </wp:positionH>
                <wp:positionV relativeFrom="paragraph">
                  <wp:posOffset>80645</wp:posOffset>
                </wp:positionV>
                <wp:extent cx="5943600" cy="0"/>
                <wp:effectExtent l="0" t="19050" r="19050" b="19050"/>
                <wp:wrapNone/>
                <wp:docPr id="113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AE2F1" id="Прямая соединительная линия 122" o:spid="_x0000_s1026" style="position:absolute;left:0;text-align:left;z-index:2519239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44.85pt,6.35pt" to="812.8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h+EA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  <w:bookmarkStart w:id="7" w:name="_Toc519687078"/>
    </w:p>
    <w:p w:rsidR="00ED5675" w:rsidRPr="00AA75C7" w:rsidRDefault="007D7E6D" w:rsidP="00AA75C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Установка защитного кожуха</w:t>
      </w:r>
    </w:p>
    <w:p w:rsidR="00ED5675" w:rsidRPr="00063950" w:rsidRDefault="003664B4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397E7C57" wp14:editId="4474E1A8">
            <wp:simplePos x="0" y="0"/>
            <wp:positionH relativeFrom="column">
              <wp:posOffset>6257925</wp:posOffset>
            </wp:positionH>
            <wp:positionV relativeFrom="paragraph">
              <wp:posOffset>7620</wp:posOffset>
            </wp:positionV>
            <wp:extent cx="1076325" cy="981075"/>
            <wp:effectExtent l="19050" t="0" r="9525" b="0"/>
            <wp:wrapTight wrapText="bothSides">
              <wp:wrapPolygon edited="0">
                <wp:start x="-382" y="0"/>
                <wp:lineTo x="-382" y="21390"/>
                <wp:lineTo x="21791" y="21390"/>
                <wp:lineTo x="21791" y="0"/>
                <wp:lineTo x="-382" y="0"/>
              </wp:wrapPolygon>
            </wp:wrapTight>
            <wp:docPr id="29" name="图片 22" descr="H9EWY58G~){L6GO4V3%9)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9EWY58G~){L6GO4V3%9)Q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063950">
        <w:rPr>
          <w:rFonts w:ascii="Arial" w:hAnsi="Arial" w:cs="Arial"/>
          <w:b/>
          <w:bCs/>
          <w:sz w:val="20"/>
          <w:szCs w:val="20"/>
        </w:rPr>
        <w:t>ОПАСНО!</w:t>
      </w:r>
      <w:r w:rsidR="00ED5675" w:rsidRPr="00063950">
        <w:rPr>
          <w:rFonts w:ascii="Arial" w:hAnsi="Arial" w:cs="Arial"/>
          <w:bCs/>
          <w:sz w:val="20"/>
          <w:szCs w:val="20"/>
        </w:rPr>
        <w:t xml:space="preserve"> В случае неправильной установки защитного кожуха, попадание осколков поврежденного шлифовального диска может стать причиной получения увечий и гибели оператора</w:t>
      </w:r>
      <w:r w:rsidR="00ED5675" w:rsidRPr="00063950">
        <w:rPr>
          <w:rFonts w:ascii="Arial" w:hAnsi="Arial" w:cs="Arial"/>
          <w:b/>
          <w:bCs/>
          <w:sz w:val="20"/>
          <w:szCs w:val="20"/>
        </w:rPr>
        <w:t>.</w:t>
      </w:r>
    </w:p>
    <w:p w:rsidR="00ED5675" w:rsidRPr="009C5BBF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sz w:val="20"/>
          <w:szCs w:val="20"/>
        </w:rPr>
        <w:t>Защитный кожух оснащен специальной системой</w:t>
      </w:r>
      <w:r w:rsidRPr="009C5BBF">
        <w:rPr>
          <w:rFonts w:ascii="Arial" w:hAnsi="Arial" w:cs="Arial"/>
          <w:b/>
          <w:sz w:val="20"/>
          <w:szCs w:val="20"/>
        </w:rPr>
        <w:t xml:space="preserve"> </w:t>
      </w:r>
      <w:r w:rsidRPr="009C5BBF">
        <w:rPr>
          <w:rFonts w:ascii="Arial" w:hAnsi="Arial" w:cs="Arial"/>
          <w:b/>
          <w:sz w:val="20"/>
          <w:szCs w:val="20"/>
          <w:lang w:val="en-US"/>
        </w:rPr>
        <w:t>FASTADAPT</w:t>
      </w:r>
      <w:r w:rsidRPr="009C5BBF">
        <w:rPr>
          <w:rFonts w:ascii="Arial" w:hAnsi="Arial" w:cs="Arial"/>
          <w:b/>
          <w:sz w:val="20"/>
          <w:szCs w:val="20"/>
        </w:rPr>
        <w:t xml:space="preserve">. </w:t>
      </w:r>
      <w:r w:rsidRPr="009C5BBF">
        <w:rPr>
          <w:rFonts w:ascii="Arial" w:hAnsi="Arial" w:cs="Arial"/>
          <w:sz w:val="20"/>
          <w:szCs w:val="20"/>
        </w:rPr>
        <w:t xml:space="preserve">Чтобы установить защитный кожух, защелкните фиксатор, как показано на рисунке. Для снятия </w:t>
      </w:r>
      <w:r w:rsidR="007D7E6D" w:rsidRPr="009C5BBF">
        <w:rPr>
          <w:rFonts w:ascii="Arial" w:hAnsi="Arial" w:cs="Arial"/>
          <w:sz w:val="20"/>
          <w:szCs w:val="20"/>
        </w:rPr>
        <w:t>защитного</w:t>
      </w:r>
      <w:r w:rsidR="007D7E6D">
        <w:rPr>
          <w:rFonts w:ascii="Arial" w:hAnsi="Arial" w:cs="Arial"/>
          <w:sz w:val="20"/>
          <w:szCs w:val="20"/>
        </w:rPr>
        <w:t xml:space="preserve"> </w:t>
      </w:r>
      <w:r w:rsidR="007D7E6D" w:rsidRPr="009C5BBF">
        <w:rPr>
          <w:rFonts w:ascii="Arial" w:hAnsi="Arial" w:cs="Arial"/>
          <w:sz w:val="20"/>
          <w:szCs w:val="20"/>
        </w:rPr>
        <w:t>кожуха</w:t>
      </w:r>
      <w:r w:rsidRPr="009C5BBF">
        <w:rPr>
          <w:rFonts w:ascii="Arial" w:hAnsi="Arial" w:cs="Arial"/>
          <w:sz w:val="20"/>
          <w:szCs w:val="20"/>
        </w:rPr>
        <w:t xml:space="preserve"> отщелкните фиксатор.</w:t>
      </w:r>
    </w:p>
    <w:p w:rsidR="00ED5675" w:rsidRDefault="00ED5675" w:rsidP="007D7E6D">
      <w:pPr>
        <w:ind w:right="686"/>
        <w:jc w:val="both"/>
        <w:rPr>
          <w:rFonts w:asciiTheme="minorHAnsi" w:eastAsiaTheme="minorEastAsia" w:hAnsiTheme="minorHAnsi" w:cs="SimSun"/>
          <w:noProof/>
          <w:lang w:eastAsia="zh-CN" w:bidi="ar-SA"/>
        </w:rPr>
      </w:pPr>
    </w:p>
    <w:p w:rsidR="00ED5675" w:rsidRDefault="00AA75C7" w:rsidP="007D7E6D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Установка боковой рукоятки</w:t>
      </w:r>
    </w:p>
    <w:p w:rsidR="00ED5675" w:rsidRPr="001E1549" w:rsidRDefault="00ED5675" w:rsidP="007D7E6D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Боковую рукоятку можно установить</w:t>
      </w:r>
      <w:r>
        <w:rPr>
          <w:rFonts w:ascii="Arial" w:hAnsi="Arial" w:cs="Arial"/>
          <w:sz w:val="20"/>
          <w:szCs w:val="20"/>
        </w:rPr>
        <w:t>,</w:t>
      </w:r>
      <w:r w:rsidRPr="001E1549">
        <w:rPr>
          <w:rFonts w:ascii="Arial" w:hAnsi="Arial" w:cs="Arial"/>
          <w:sz w:val="20"/>
          <w:szCs w:val="20"/>
        </w:rPr>
        <w:t xml:space="preserve"> как для управления справа, так и </w:t>
      </w: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слева.</w:t>
      </w:r>
    </w:p>
    <w:p w:rsidR="00ED5675" w:rsidRPr="001E1549" w:rsidRDefault="003664B4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8752" behindDoc="0" locked="0" layoutInCell="1" allowOverlap="1" wp14:anchorId="6CAABD76" wp14:editId="6D335273">
            <wp:simplePos x="0" y="0"/>
            <wp:positionH relativeFrom="column">
              <wp:posOffset>5657850</wp:posOffset>
            </wp:positionH>
            <wp:positionV relativeFrom="paragraph">
              <wp:posOffset>6985</wp:posOffset>
            </wp:positionV>
            <wp:extent cx="1730375" cy="447675"/>
            <wp:effectExtent l="19050" t="0" r="3175" b="0"/>
            <wp:wrapSquare wrapText="bothSides"/>
            <wp:docPr id="30" name="图片 8" descr="C:\Documents and Settings\Zhongll\桌面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nts and Settings\Zhongll\桌面\未标题-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1E1549">
        <w:rPr>
          <w:rFonts w:ascii="Arial" w:hAnsi="Arial" w:cs="Arial"/>
          <w:sz w:val="20"/>
          <w:szCs w:val="20"/>
        </w:rPr>
        <w:t>Для управления слева установите боковую рукоятку на правой стороне редуктора.</w:t>
      </w:r>
    </w:p>
    <w:p w:rsidR="00AA75C7" w:rsidRDefault="00ED5675" w:rsidP="00AA75C7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справа</w:t>
      </w:r>
      <w:r>
        <w:rPr>
          <w:rFonts w:ascii="Arial" w:hAnsi="Arial" w:cs="Arial"/>
          <w:sz w:val="20"/>
          <w:szCs w:val="20"/>
        </w:rPr>
        <w:t xml:space="preserve"> </w:t>
      </w:r>
      <w:r w:rsidRPr="001E1549">
        <w:rPr>
          <w:rFonts w:ascii="Arial" w:hAnsi="Arial" w:cs="Arial"/>
          <w:sz w:val="20"/>
          <w:szCs w:val="20"/>
        </w:rPr>
        <w:t>установите боковую рукоятку на левой</w:t>
      </w:r>
      <w:r>
        <w:rPr>
          <w:rFonts w:ascii="Arial" w:hAnsi="Arial" w:cs="Arial"/>
          <w:sz w:val="20"/>
          <w:szCs w:val="20"/>
        </w:rPr>
        <w:t xml:space="preserve"> </w:t>
      </w:r>
      <w:r w:rsidR="00AA75C7">
        <w:rPr>
          <w:rFonts w:ascii="Arial" w:hAnsi="Arial" w:cs="Arial"/>
          <w:sz w:val="20"/>
          <w:szCs w:val="20"/>
        </w:rPr>
        <w:t>стороне.</w:t>
      </w:r>
    </w:p>
    <w:p w:rsidR="00ED5675" w:rsidRPr="00AA75C7" w:rsidRDefault="00ED5675" w:rsidP="00AA75C7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475A3">
        <w:rPr>
          <w:rFonts w:ascii="Arial" w:hAnsi="Arial" w:cs="Arial"/>
          <w:b/>
          <w:sz w:val="20"/>
          <w:szCs w:val="20"/>
        </w:rPr>
        <w:t>Установка и замена</w:t>
      </w:r>
      <w:r w:rsidR="00AA75C7">
        <w:rPr>
          <w:rFonts w:ascii="Arial" w:hAnsi="Arial" w:cs="Arial"/>
          <w:b/>
          <w:sz w:val="20"/>
          <w:szCs w:val="20"/>
        </w:rPr>
        <w:t xml:space="preserve"> шлифовальных и отрезных дисков</w:t>
      </w:r>
    </w:p>
    <w:bookmarkEnd w:id="7"/>
    <w:p w:rsidR="00ED5675" w:rsidRPr="001475A3" w:rsidRDefault="00ED5675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Pr="001475A3">
        <w:rPr>
          <w:rFonts w:ascii="Arial" w:hAnsi="Arial" w:cs="Arial"/>
          <w:bCs/>
          <w:sz w:val="20"/>
          <w:szCs w:val="20"/>
        </w:rPr>
        <w:t>Устанавливайте только подходящие шлифовальные и отрезные диски.</w:t>
      </w:r>
      <w:r w:rsidRPr="001475A3">
        <w:rPr>
          <w:noProof/>
          <w:sz w:val="20"/>
          <w:szCs w:val="20"/>
          <w:lang w:eastAsia="zh-CN" w:bidi="ar-SA"/>
        </w:rPr>
        <w:t xml:space="preserve"> </w:t>
      </w:r>
    </w:p>
    <w:p w:rsidR="00ED5675" w:rsidRPr="001475A3" w:rsidRDefault="003664B4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2064" behindDoc="1" locked="0" layoutInCell="1" allowOverlap="1" wp14:anchorId="284D528F" wp14:editId="3964FDA2">
            <wp:simplePos x="0" y="0"/>
            <wp:positionH relativeFrom="column">
              <wp:posOffset>5934075</wp:posOffset>
            </wp:positionH>
            <wp:positionV relativeFrom="paragraph">
              <wp:posOffset>38735</wp:posOffset>
            </wp:positionV>
            <wp:extent cx="1285875" cy="1371600"/>
            <wp:effectExtent l="19050" t="0" r="9525" b="0"/>
            <wp:wrapTight wrapText="bothSides">
              <wp:wrapPolygon edited="0">
                <wp:start x="-320" y="0"/>
                <wp:lineTo x="-320" y="21300"/>
                <wp:lineTo x="21760" y="21300"/>
                <wp:lineTo x="21760" y="0"/>
                <wp:lineTo x="-320" y="0"/>
              </wp:wrapPolygon>
            </wp:wrapTight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5281" r="5222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675" w:rsidRPr="001475A3">
        <w:rPr>
          <w:rFonts w:ascii="Arial" w:hAnsi="Arial" w:cs="Arial"/>
          <w:bCs/>
          <w:sz w:val="20"/>
          <w:szCs w:val="20"/>
        </w:rPr>
        <w:t>Устанавливайте только армированные шлифовальные круги.</w:t>
      </w:r>
    </w:p>
    <w:p w:rsidR="007D7E6D" w:rsidRPr="00E303A9" w:rsidRDefault="00ED5675" w:rsidP="00E303A9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ED5675" w:rsidRPr="007D7E6D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1.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шпинделя и поверните шпиндель так, чтобы он</w:t>
      </w:r>
      <w:r w:rsidR="00ED5675" w:rsidRPr="00643F20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попал в </w:t>
      </w:r>
      <w:r w:rsidR="00ED5675" w:rsidRPr="007D7E6D">
        <w:rPr>
          <w:rFonts w:ascii="Arial" w:eastAsiaTheme="minorEastAsia" w:hAnsi="Arial" w:cs="Arial"/>
          <w:sz w:val="20"/>
          <w:szCs w:val="20"/>
          <w:lang w:eastAsia="zh-CN"/>
        </w:rPr>
        <w:t>специальное отверстие. В процессе обязательно удерживайте кно</w:t>
      </w:r>
      <w:r>
        <w:rPr>
          <w:rFonts w:ascii="Arial" w:eastAsiaTheme="minorEastAsia" w:hAnsi="Arial" w:cs="Arial"/>
          <w:sz w:val="20"/>
          <w:szCs w:val="20"/>
          <w:lang w:eastAsia="zh-CN"/>
        </w:rPr>
        <w:t>пку блокировки шпинделя нажатой;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2.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При помощи </w:t>
      </w:r>
      <w:r>
        <w:rPr>
          <w:rFonts w:ascii="Arial" w:eastAsiaTheme="minorEastAsia" w:hAnsi="Arial" w:cs="Arial"/>
          <w:sz w:val="20"/>
          <w:szCs w:val="20"/>
          <w:lang w:eastAsia="zh-CN"/>
        </w:rPr>
        <w:t>фланцевого ключа (11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) снимите </w:t>
      </w:r>
      <w:r>
        <w:rPr>
          <w:rFonts w:ascii="Arial" w:eastAsiaTheme="minorEastAsia" w:hAnsi="Arial" w:cs="Arial"/>
          <w:sz w:val="20"/>
          <w:szCs w:val="20"/>
          <w:lang w:eastAsia="zh-CN"/>
        </w:rPr>
        <w:t>внешний фланец (12) со шпинделя;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3.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</w:t>
      </w:r>
      <w:r>
        <w:rPr>
          <w:rFonts w:ascii="Arial" w:eastAsiaTheme="minorEastAsia" w:hAnsi="Arial" w:cs="Arial"/>
          <w:sz w:val="20"/>
          <w:szCs w:val="20"/>
          <w:lang w:eastAsia="zh-CN"/>
        </w:rPr>
        <w:t>;</w:t>
      </w:r>
      <w:r w:rsidR="00ED5675" w:rsidRPr="00947E5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4. Установите внешний фланец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 на шли</w:t>
      </w:r>
      <w:r>
        <w:rPr>
          <w:rFonts w:ascii="Arial" w:eastAsiaTheme="minorEastAsia" w:hAnsi="Arial" w:cs="Arial"/>
          <w:sz w:val="20"/>
          <w:szCs w:val="20"/>
          <w:lang w:eastAsia="zh-CN"/>
        </w:rPr>
        <w:t>фовальный или отрезной диск;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5.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Затяните внешни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й фланец при помощи фланцевого ключа;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6.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Отпус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тите кнопку блокировки шпинделя;</w:t>
      </w:r>
    </w:p>
    <w:p w:rsidR="007A3B7A" w:rsidRPr="003664B4" w:rsidRDefault="007D7E6D" w:rsidP="003664B4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7. 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Слегка поверните шпиндель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, пока он не выйдет из специального паза! </w:t>
      </w:r>
    </w:p>
    <w:p w:rsidR="00ED5675" w:rsidRDefault="00ED5675" w:rsidP="00B921E2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b/>
          <w:sz w:val="20"/>
          <w:szCs w:val="20"/>
        </w:rPr>
        <w:t>ВНИМАНИЕ!</w:t>
      </w:r>
      <w:r w:rsidRPr="009C5BBF">
        <w:rPr>
          <w:rFonts w:ascii="Arial" w:hAnsi="Arial" w:cs="Arial"/>
          <w:sz w:val="20"/>
          <w:szCs w:val="20"/>
        </w:rPr>
        <w:t xml:space="preserve"> В противном случае при включении Вы повредите корпус редуктора!</w:t>
      </w:r>
    </w:p>
    <w:p w:rsidR="007A3B7A" w:rsidRPr="00B921E2" w:rsidRDefault="007A3B7A" w:rsidP="00B921E2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D5675" w:rsidRPr="005A5950" w:rsidRDefault="00112EEF" w:rsidP="005A5950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927040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99694</wp:posOffset>
                </wp:positionV>
                <wp:extent cx="7324725" cy="0"/>
                <wp:effectExtent l="0" t="19050" r="28575" b="19050"/>
                <wp:wrapNone/>
                <wp:docPr id="36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32472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D39FA" id="Прямая соединительная линия 123" o:spid="_x0000_s1026" style="position:absolute;left:0;text-align:left;flip:y;z-index:251927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55pt,7.85pt" to="922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690677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ED5675" w:rsidRPr="005A5950" w:rsidRDefault="00ED5675" w:rsidP="005A5950">
      <w:pPr>
        <w:shd w:val="clear" w:color="auto" w:fill="FFFFFF"/>
        <w:adjustRightInd w:val="0"/>
        <w:spacing w:before="7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690677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ED5675" w:rsidRPr="00690677" w:rsidRDefault="00ED5675" w:rsidP="005A5950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ED5675" w:rsidRPr="00690677" w:rsidRDefault="00ED5675" w:rsidP="005A5950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ED5675" w:rsidRPr="00690677" w:rsidRDefault="005A5950" w:rsidP="005A5950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Замена угольных щеток</w:t>
      </w:r>
    </w:p>
    <w:p w:rsidR="00ED5675" w:rsidRPr="00690677" w:rsidRDefault="00ED5675" w:rsidP="005A5950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 xml:space="preserve">Когда полимерный изоляционный наконечник внутри угольной щетки оголится и соприкоснется с коммутатором, он автоматически отключит двигатель. Когда это произойдет, необходимо заменить обе угольные щетки. Содержите угольные щетки в чистоте и в свободном для скольжения в держателях положении. При замене необходимо менять обе угольные щетки одновременно. </w:t>
      </w:r>
    </w:p>
    <w:p w:rsidR="005A5950" w:rsidRPr="00B921E2" w:rsidRDefault="00ED5675" w:rsidP="005A5950">
      <w:pPr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>Используйте только одинаковые угольные щетки.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690677">
        <w:rPr>
          <w:rFonts w:ascii="Arial" w:hAnsi="Arial" w:cs="Arial"/>
          <w:sz w:val="20"/>
          <w:szCs w:val="20"/>
          <w:lang w:eastAsia="zh-CN"/>
        </w:rPr>
        <w:t>Извле</w:t>
      </w:r>
      <w:r>
        <w:rPr>
          <w:rFonts w:ascii="Arial" w:hAnsi="Arial" w:cs="Arial"/>
          <w:sz w:val="20"/>
          <w:szCs w:val="20"/>
          <w:lang w:eastAsia="zh-CN"/>
        </w:rPr>
        <w:t>ките изношенные угольные щетки и вставьте новые</w:t>
      </w:r>
      <w:r w:rsidRPr="00690677">
        <w:rPr>
          <w:rFonts w:ascii="Arial" w:hAnsi="Arial" w:cs="Arial"/>
          <w:sz w:val="20"/>
          <w:szCs w:val="20"/>
          <w:lang w:eastAsia="zh-CN"/>
        </w:rPr>
        <w:t>.</w:t>
      </w:r>
    </w:p>
    <w:p w:rsidR="00B921E2" w:rsidRPr="003664B4" w:rsidRDefault="005A5950" w:rsidP="003664B4">
      <w:pPr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399"/>
        <w:tblW w:w="10740" w:type="dxa"/>
        <w:tblLook w:val="04A0" w:firstRow="1" w:lastRow="0" w:firstColumn="1" w:lastColumn="0" w:noHBand="0" w:noVBand="1"/>
      </w:tblPr>
      <w:tblGrid>
        <w:gridCol w:w="2518"/>
        <w:gridCol w:w="4111"/>
        <w:gridCol w:w="4111"/>
      </w:tblGrid>
      <w:tr w:rsidR="00E303A9" w:rsidRPr="00CB7403" w:rsidTr="00B921E2">
        <w:trPr>
          <w:trHeight w:val="1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B921E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B921E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B921E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E303A9" w:rsidRPr="00CB7403" w:rsidTr="00B921E2">
        <w:trPr>
          <w:trHeight w:val="18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Проверить наличие напряжения в сети питания.</w:t>
            </w:r>
          </w:p>
        </w:tc>
      </w:tr>
      <w:tr w:rsidR="00E303A9" w:rsidRPr="00CB7403" w:rsidTr="00B921E2">
        <w:trPr>
          <w:trHeight w:val="12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B921E2">
        <w:trPr>
          <w:trHeight w:val="21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B921E2">
        <w:trPr>
          <w:trHeight w:val="132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Повышенное искрение щеток на коллекторе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Изношены щетки.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B921E2">
        <w:trPr>
          <w:trHeight w:val="2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Загрязнен коллектор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B921E2">
        <w:trPr>
          <w:trHeight w:val="13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обмотки якоря.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B921E2">
        <w:trPr>
          <w:trHeight w:val="22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Закрепить правильно рабочий инструмент.</w:t>
            </w:r>
          </w:p>
        </w:tc>
      </w:tr>
      <w:tr w:rsidR="00E303A9" w:rsidRPr="00CB7403" w:rsidTr="00B921E2">
        <w:trPr>
          <w:trHeight w:val="13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B921E2">
        <w:trPr>
          <w:trHeight w:val="21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B921E2">
        <w:trPr>
          <w:trHeight w:val="13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303A9" w:rsidRPr="00CB7403" w:rsidTr="00B921E2">
        <w:trPr>
          <w:trHeight w:val="22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Прочистить окна охлаждения электродвигателя</w:t>
            </w:r>
          </w:p>
        </w:tc>
      </w:tr>
      <w:tr w:rsidR="00E303A9" w:rsidRPr="00CB7403" w:rsidTr="00B921E2">
        <w:trPr>
          <w:trHeight w:val="12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Снять нагрузку </w:t>
            </w:r>
          </w:p>
        </w:tc>
      </w:tr>
      <w:tr w:rsidR="00E303A9" w:rsidRPr="00CB7403" w:rsidTr="00B921E2">
        <w:trPr>
          <w:trHeight w:val="216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A5950" w:rsidRDefault="00E303A9" w:rsidP="00B921E2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595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</w:tbl>
    <w:p w:rsidR="005A5950" w:rsidRPr="00B921E2" w:rsidRDefault="005A5950" w:rsidP="00E303A9">
      <w:pPr>
        <w:tabs>
          <w:tab w:val="left" w:pos="1590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65413B" w:rsidRDefault="003664B4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8304" behindDoc="0" locked="0" layoutInCell="1" allowOverlap="1" wp14:anchorId="2B9E5800" wp14:editId="74A2B7FC">
                <wp:simplePos x="0" y="0"/>
                <wp:positionH relativeFrom="column">
                  <wp:posOffset>3200400</wp:posOffset>
                </wp:positionH>
                <wp:positionV relativeFrom="paragraph">
                  <wp:posOffset>2167255</wp:posOffset>
                </wp:positionV>
                <wp:extent cx="5943600" cy="0"/>
                <wp:effectExtent l="0" t="19050" r="19050" b="19050"/>
                <wp:wrapNone/>
                <wp:docPr id="3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5FE7B" id="Прямая соединительная линия 125" o:spid="_x0000_s1026" style="position:absolute;left:0;text-align:left;z-index:251938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52pt,170.65pt" to="10in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kgDw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CA2DA3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 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113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96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572EF" id="Прямая соединительная линия 125" o:spid="_x0000_s1026" style="position:absolute;left:0;text-align:left;z-index:251931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5A5950" w:rsidRDefault="005A5950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2160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95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DB4CF" id="Прямая соединительная линия 126" o:spid="_x0000_s1026" style="position:absolute;left:0;text-align:left;z-index:251932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ED5675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318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19050" b="19050"/>
                <wp:wrapNone/>
                <wp:docPr id="94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539F1" id="Прямая соединительная линия 127" o:spid="_x0000_s1026" style="position:absolute;left:0;text-align:left;z-index:2519331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79.75pt,6.25pt" to="747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5A5950" w:rsidRDefault="005A5950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4208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93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503F0" id="Прямая соединительная линия 128" o:spid="_x0000_s1026" style="position:absolute;left:0;text-align:left;z-index:2519342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523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92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9853" id="Прямая соединительная линия 129" o:spid="_x0000_s1026" style="position:absolute;left:0;text-align:left;z-index:2519352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45047" w:rsidRPr="00C45047" w:rsidRDefault="00C45047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65413B" w:rsidRDefault="003664B4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6256" behindDoc="0" locked="0" layoutInCell="1" allowOverlap="1" wp14:anchorId="392BD381" wp14:editId="615DD986">
                <wp:simplePos x="0" y="0"/>
                <wp:positionH relativeFrom="column">
                  <wp:posOffset>2200275</wp:posOffset>
                </wp:positionH>
                <wp:positionV relativeFrom="paragraph">
                  <wp:posOffset>90170</wp:posOffset>
                </wp:positionV>
                <wp:extent cx="5943600" cy="0"/>
                <wp:effectExtent l="0" t="19050" r="19050" b="19050"/>
                <wp:wrapNone/>
                <wp:docPr id="91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74B1C" id="Прямая соединительная линия 130" o:spid="_x0000_s1026" style="position:absolute;left:0;text-align:left;z-index:2519362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73.25pt,7.1pt" to="641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RS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728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90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71C4D" id="Прямая соединительная линия 131" o:spid="_x0000_s1026" style="position:absolute;left:0;text-align:left;z-index:2519372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oo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5A5950" w:rsidRDefault="005A595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290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88264</wp:posOffset>
                </wp:positionV>
                <wp:extent cx="5943600" cy="0"/>
                <wp:effectExtent l="0" t="19050" r="19050" b="19050"/>
                <wp:wrapNone/>
                <wp:docPr id="89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3E06F" id="Прямая соединительная линия 132" o:spid="_x0000_s1026" style="position:absolute;left:0;text-align:left;z-index:251929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34.45pt,6.95pt" to="702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(Lp A): 96,4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</w:t>
      </w:r>
    </w:p>
    <w:p w:rsidR="005A5950" w:rsidRPr="00E303A9" w:rsidRDefault="00ED5675" w:rsidP="00E303A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 w:rsidRPr="001475A3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A75C7" w:rsidRDefault="00AA75C7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B921E2" w:rsidRDefault="00B921E2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3664B4" w:rsidRPr="00EB1EFA" w:rsidRDefault="003664B4" w:rsidP="00EB1EFA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D5675" w:rsidRPr="0065413B" w:rsidRDefault="00112EEF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3011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90804</wp:posOffset>
                </wp:positionV>
                <wp:extent cx="5943600" cy="0"/>
                <wp:effectExtent l="0" t="19050" r="19050" b="19050"/>
                <wp:wrapNone/>
                <wp:docPr id="88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70E16" id="Прямая соединительная линия 133" o:spid="_x0000_s1026" style="position:absolute;left:0;text-align:left;z-index:2519301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8.65pt,7.15pt" to="716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A3B7A" w:rsidRDefault="007A3B7A" w:rsidP="007A3B7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8255</wp:posOffset>
            </wp:positionV>
            <wp:extent cx="349200" cy="324000"/>
            <wp:effectExtent l="0" t="0" r="0" b="0"/>
            <wp:wrapTight wrapText="bothSides">
              <wp:wrapPolygon edited="0">
                <wp:start x="0" y="0"/>
                <wp:lineTo x="0" y="20329"/>
                <wp:lineTo x="20066" y="20329"/>
                <wp:lineTo x="20066" y="0"/>
                <wp:lineTo x="0" y="0"/>
              </wp:wrapPolygon>
            </wp:wrapTight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="004171B0" w:rsidRPr="004171B0">
        <w:rPr>
          <w:rFonts w:ascii="Arial" w:hAnsi="Arial" w:cs="Arial"/>
          <w:sz w:val="20"/>
          <w:szCs w:val="20"/>
        </w:rPr>
        <w:t>№ ЕАЭС RU C-CN.МО05.В.01566/21</w:t>
      </w:r>
      <w:r>
        <w:rPr>
          <w:rFonts w:ascii="Arial" w:hAnsi="Arial" w:cs="Arial"/>
          <w:sz w:val="20"/>
          <w:szCs w:val="20"/>
        </w:rPr>
        <w:t xml:space="preserve">, серия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 xml:space="preserve"> 0</w:t>
      </w:r>
      <w:r w:rsidR="004171B0" w:rsidRPr="004171B0">
        <w:rPr>
          <w:rFonts w:ascii="Arial" w:hAnsi="Arial" w:cs="Arial"/>
          <w:sz w:val="20"/>
          <w:szCs w:val="20"/>
        </w:rPr>
        <w:t>303563</w:t>
      </w:r>
      <w:r w:rsidR="004171B0">
        <w:rPr>
          <w:rFonts w:ascii="Arial" w:hAnsi="Arial" w:cs="Arial"/>
          <w:sz w:val="20"/>
          <w:szCs w:val="20"/>
        </w:rPr>
        <w:t>, срок действия: с 13.</w:t>
      </w:r>
      <w:r w:rsidR="004171B0" w:rsidRPr="004171B0">
        <w:rPr>
          <w:rFonts w:ascii="Arial" w:hAnsi="Arial" w:cs="Arial"/>
          <w:sz w:val="20"/>
          <w:szCs w:val="20"/>
        </w:rPr>
        <w:t>01</w:t>
      </w:r>
      <w:r w:rsidR="004171B0">
        <w:rPr>
          <w:rFonts w:ascii="Arial" w:hAnsi="Arial" w:cs="Arial"/>
          <w:sz w:val="20"/>
          <w:szCs w:val="20"/>
        </w:rPr>
        <w:t>.2021 по 12.</w:t>
      </w:r>
      <w:r w:rsidR="004171B0" w:rsidRPr="004171B0">
        <w:rPr>
          <w:rFonts w:ascii="Arial" w:hAnsi="Arial" w:cs="Arial"/>
          <w:sz w:val="20"/>
          <w:szCs w:val="20"/>
        </w:rPr>
        <w:t>01</w:t>
      </w:r>
      <w:r w:rsidR="004171B0">
        <w:rPr>
          <w:rFonts w:ascii="Arial" w:hAnsi="Arial" w:cs="Arial"/>
          <w:sz w:val="20"/>
          <w:szCs w:val="20"/>
        </w:rPr>
        <w:t>.2026</w:t>
      </w:r>
      <w:r>
        <w:rPr>
          <w:rFonts w:ascii="Arial" w:hAnsi="Arial" w:cs="Arial"/>
          <w:sz w:val="20"/>
          <w:szCs w:val="20"/>
        </w:rPr>
        <w:t>г.  Выдан Органом по сертификации</w:t>
      </w:r>
      <w:r w:rsidR="004171B0" w:rsidRPr="004171B0">
        <w:rPr>
          <w:rFonts w:ascii="Arial" w:hAnsi="Arial" w:cs="Arial"/>
          <w:sz w:val="20"/>
          <w:szCs w:val="20"/>
        </w:rPr>
        <w:t xml:space="preserve"> </w:t>
      </w:r>
      <w:r w:rsidR="004171B0">
        <w:rPr>
          <w:rFonts w:ascii="Arial" w:hAnsi="Arial" w:cs="Arial"/>
          <w:sz w:val="20"/>
          <w:szCs w:val="20"/>
        </w:rPr>
        <w:t>электрооборудования «Электропромтест»</w:t>
      </w:r>
      <w:r>
        <w:rPr>
          <w:rFonts w:ascii="Arial" w:hAnsi="Arial" w:cs="Arial"/>
          <w:sz w:val="20"/>
          <w:szCs w:val="20"/>
        </w:rPr>
        <w:t xml:space="preserve"> </w:t>
      </w:r>
      <w:r w:rsidR="004171B0">
        <w:rPr>
          <w:rFonts w:ascii="Arial" w:hAnsi="Arial" w:cs="Arial"/>
          <w:sz w:val="20"/>
          <w:szCs w:val="20"/>
        </w:rPr>
        <w:t>АО ЦСПП «ПРОМТЕСТ», 109147</w:t>
      </w:r>
      <w:r>
        <w:rPr>
          <w:rFonts w:ascii="Arial" w:hAnsi="Arial" w:cs="Arial"/>
          <w:sz w:val="20"/>
          <w:szCs w:val="20"/>
        </w:rPr>
        <w:t xml:space="preserve">, Россия, г. Москва, ул. </w:t>
      </w:r>
      <w:r w:rsidR="004171B0">
        <w:rPr>
          <w:rFonts w:ascii="Arial" w:hAnsi="Arial" w:cs="Arial"/>
          <w:sz w:val="20"/>
          <w:szCs w:val="20"/>
        </w:rPr>
        <w:t>Марксистская, д. 3, стр.1</w:t>
      </w:r>
      <w:r>
        <w:rPr>
          <w:rFonts w:ascii="Arial" w:hAnsi="Arial" w:cs="Arial"/>
          <w:sz w:val="20"/>
          <w:szCs w:val="20"/>
        </w:rPr>
        <w:t xml:space="preserve">. Регистрационный номер аттестата аккредитации </w:t>
      </w:r>
      <w:r>
        <w:rPr>
          <w:rFonts w:ascii="Arial" w:hAnsi="Arial" w:cs="Arial"/>
          <w:sz w:val="20"/>
          <w:szCs w:val="20"/>
          <w:lang w:val="en-US"/>
        </w:rPr>
        <w:t>RA</w:t>
      </w:r>
      <w:r w:rsidRPr="00D61D4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RU</w:t>
      </w:r>
      <w:r w:rsidRPr="00D61D42">
        <w:rPr>
          <w:rFonts w:ascii="Arial" w:hAnsi="Arial" w:cs="Arial"/>
          <w:sz w:val="20"/>
          <w:szCs w:val="20"/>
        </w:rPr>
        <w:t>.11</w:t>
      </w:r>
      <w:r w:rsidR="004171B0">
        <w:rPr>
          <w:rFonts w:ascii="Arial" w:hAnsi="Arial" w:cs="Arial"/>
          <w:sz w:val="20"/>
          <w:szCs w:val="20"/>
        </w:rPr>
        <w:t>МО05</w:t>
      </w:r>
      <w:r w:rsidR="00D81EE6">
        <w:rPr>
          <w:rFonts w:ascii="Arial" w:hAnsi="Arial" w:cs="Arial"/>
          <w:sz w:val="20"/>
          <w:szCs w:val="20"/>
        </w:rPr>
        <w:t xml:space="preserve"> от 22.07.2015</w:t>
      </w:r>
      <w:r>
        <w:rPr>
          <w:rFonts w:ascii="Arial" w:hAnsi="Arial" w:cs="Arial"/>
          <w:sz w:val="20"/>
          <w:szCs w:val="20"/>
        </w:rPr>
        <w:t xml:space="preserve">. </w:t>
      </w:r>
      <w:r w:rsidRPr="000C442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</w:t>
      </w:r>
    </w:p>
    <w:p w:rsidR="007A3B7A" w:rsidRDefault="007A3B7A" w:rsidP="007A3B7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Декларация о соответствии </w:t>
      </w:r>
      <w:r w:rsidR="00D81EE6" w:rsidRPr="00D81EE6">
        <w:rPr>
          <w:rFonts w:ascii="Arial" w:hAnsi="Arial" w:cs="Arial"/>
          <w:sz w:val="20"/>
          <w:szCs w:val="20"/>
        </w:rPr>
        <w:t>ЕАЭС N RU Д-CN.ПФ02.В.31125/20</w:t>
      </w:r>
      <w:r w:rsidR="00D81EE6">
        <w:rPr>
          <w:rFonts w:ascii="Arial" w:hAnsi="Arial" w:cs="Arial"/>
          <w:sz w:val="20"/>
          <w:szCs w:val="20"/>
        </w:rPr>
        <w:t>, срок действия от 30.12.2020 по 29</w:t>
      </w:r>
      <w:r>
        <w:rPr>
          <w:rFonts w:ascii="Arial" w:hAnsi="Arial" w:cs="Arial"/>
          <w:sz w:val="20"/>
          <w:szCs w:val="20"/>
        </w:rPr>
        <w:t>.12.2025, выдана Испытательным центром</w:t>
      </w:r>
      <w:r w:rsidRPr="00D850A8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CERTIFICATION</w:t>
      </w:r>
      <w:r w:rsidRPr="00D61D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GROUP</w:t>
      </w:r>
      <w:r w:rsidRPr="00D850A8">
        <w:rPr>
          <w:rFonts w:ascii="Arial" w:hAnsi="Arial" w:cs="Arial"/>
          <w:sz w:val="20"/>
          <w:szCs w:val="20"/>
        </w:rPr>
        <w:t>»</w:t>
      </w:r>
      <w:r w:rsidRPr="00D61D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ООО «Трансконсалтинг».</w:t>
      </w:r>
    </w:p>
    <w:p w:rsidR="00B25C83" w:rsidRPr="00D3358B" w:rsidRDefault="00B25C83" w:rsidP="00B25C8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3358B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3664B4" w:rsidRPr="00524F2C" w:rsidRDefault="00B25C83" w:rsidP="003664B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3358B">
        <w:rPr>
          <w:rFonts w:ascii="Arial" w:hAnsi="Arial" w:cs="Arial"/>
          <w:sz w:val="20"/>
          <w:szCs w:val="20"/>
        </w:rPr>
        <w:t>Производитель (завод-изготовитель):</w:t>
      </w:r>
      <w:r w:rsidR="003664B4" w:rsidRPr="003664B4">
        <w:rPr>
          <w:rFonts w:ascii="Arial" w:hAnsi="Arial" w:cs="Arial"/>
          <w:sz w:val="20"/>
          <w:szCs w:val="20"/>
        </w:rPr>
        <w:t xml:space="preserve"> </w:t>
      </w:r>
      <w:r w:rsidR="003664B4" w:rsidRPr="00524F2C">
        <w:rPr>
          <w:rFonts w:ascii="Arial" w:hAnsi="Arial" w:cs="Arial"/>
          <w:sz w:val="20"/>
          <w:szCs w:val="20"/>
        </w:rPr>
        <w:t>AWLOP TRADING CO LTD, Адрес: КНР, г. Нингбо, ул. Лантень 21, Модерн таймз А2, блок 16/F. Уполномоченный представитель</w:t>
      </w:r>
      <w:r w:rsidR="003664B4" w:rsidRPr="00365407">
        <w:rPr>
          <w:rFonts w:ascii="Arial" w:hAnsi="Arial" w:cs="Arial"/>
          <w:sz w:val="20"/>
          <w:szCs w:val="20"/>
        </w:rPr>
        <w:t xml:space="preserve"> </w:t>
      </w:r>
      <w:r w:rsidR="003664B4">
        <w:rPr>
          <w:rFonts w:ascii="Arial" w:hAnsi="Arial" w:cs="Arial"/>
          <w:sz w:val="20"/>
          <w:szCs w:val="20"/>
        </w:rPr>
        <w:t>сервиса</w:t>
      </w:r>
      <w:r w:rsidR="003664B4" w:rsidRPr="00524F2C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B25C83" w:rsidRPr="00D3358B" w:rsidRDefault="003664B4" w:rsidP="003664B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24F2C">
        <w:rPr>
          <w:rFonts w:ascii="Arial" w:hAnsi="Arial" w:cs="Arial"/>
          <w:sz w:val="20"/>
          <w:szCs w:val="20"/>
        </w:rPr>
        <w:t>Импортер: ООО «СМАРТТУЛЗ». Адрес: Россия, 115054, Москва, ул. Б. Пионерская, д. 15, корп. 1, пом. 2, оф. 2Л.</w:t>
      </w:r>
      <w:r w:rsidR="00B25C83" w:rsidRPr="00D3358B">
        <w:rPr>
          <w:rFonts w:ascii="Arial" w:hAnsi="Arial" w:cs="Arial"/>
          <w:color w:val="000000" w:themeColor="text1"/>
          <w:sz w:val="20"/>
          <w:szCs w:val="20"/>
        </w:rPr>
        <w:t xml:space="preserve">Телефон горячей линии: 8 800 775 5060. </w:t>
      </w:r>
    </w:p>
    <w:p w:rsidR="00C12F12" w:rsidRPr="00EB1EFA" w:rsidRDefault="00B25C83" w:rsidP="00EB1EF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D3358B">
        <w:rPr>
          <w:rFonts w:ascii="Arial" w:hAnsi="Arial" w:cs="Arial"/>
          <w:color w:val="000000" w:themeColor="text1"/>
          <w:sz w:val="20"/>
          <w:szCs w:val="20"/>
        </w:rPr>
        <w:t xml:space="preserve">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</w:t>
      </w:r>
      <w:r w:rsidRPr="00D3358B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Pr="00D3358B">
        <w:rPr>
          <w:rFonts w:ascii="Arial" w:hAnsi="Arial" w:cs="Arial"/>
          <w:color w:val="000000" w:themeColor="text1"/>
          <w:sz w:val="20"/>
          <w:szCs w:val="20"/>
        </w:rPr>
        <w:t xml:space="preserve">3-я и 4- я цифры обозначают номер месяца в году производства, например, «05» - май. Дата изготовления также </w:t>
      </w:r>
      <w:r>
        <w:rPr>
          <w:rFonts w:ascii="Arial" w:hAnsi="Arial" w:cs="Arial"/>
          <w:color w:val="000000" w:themeColor="text1"/>
          <w:sz w:val="20"/>
          <w:szCs w:val="20"/>
        </w:rPr>
        <w:t>указана на упаковке.</w:t>
      </w:r>
    </w:p>
    <w:p w:rsidR="003664B4" w:rsidRDefault="003664B4" w:rsidP="00745CC2">
      <w:pPr>
        <w:pStyle w:val="a3"/>
        <w:kinsoku w:val="0"/>
        <w:overflowPunct w:val="0"/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983D49" w:rsidRDefault="00983D49" w:rsidP="00745CC2">
      <w:pPr>
        <w:pStyle w:val="a3"/>
        <w:kinsoku w:val="0"/>
        <w:overflowPunct w:val="0"/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C12F12" w:rsidRPr="00C12F12" w:rsidRDefault="00112EEF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5920" behindDoc="0" locked="0" layoutInCell="1" allowOverlap="1" wp14:anchorId="1AC1F134" wp14:editId="1D4F0886">
            <wp:simplePos x="0" y="0"/>
            <wp:positionH relativeFrom="margin">
              <wp:align>left</wp:align>
            </wp:positionH>
            <wp:positionV relativeFrom="paragraph">
              <wp:posOffset>-666115</wp:posOffset>
            </wp:positionV>
            <wp:extent cx="7524750" cy="5182861"/>
            <wp:effectExtent l="0" t="0" r="0" b="0"/>
            <wp:wrapNone/>
            <wp:docPr id="14" name="图片 14" descr="C:\Users\BZ-59\Desktop\俄罗斯质保\Warranty_Hanskonner_into_Manual_2021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俄罗斯质保\Warranty_Hanskonner_into_Manual_20210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" t="1115" r="-131" b="1115"/>
                    <a:stretch/>
                  </pic:blipFill>
                  <pic:spPr bwMode="auto">
                    <a:xfrm>
                      <a:off x="0" y="0"/>
                      <a:ext cx="7524750" cy="51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112EEF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80010</wp:posOffset>
                </wp:positionV>
                <wp:extent cx="3686810" cy="384810"/>
                <wp:effectExtent l="0" t="0" r="0" b="0"/>
                <wp:wrapNone/>
                <wp:docPr id="988" name="Надпись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EEF" w:rsidRPr="00692889" w:rsidRDefault="00112EEF" w:rsidP="00112EEF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HAG9012TES </w:t>
                            </w:r>
                            <w:r w:rsidRPr="0069288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Машина углошлифовальная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88" o:spid="_x0000_s1028" type="#_x0000_t202" style="position:absolute;margin-left:207.2pt;margin-top:6.3pt;width:290.3pt;height:30.3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4v0QIAAMo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" filled="f" stroked="f">
                <v:textbox>
                  <w:txbxContent>
                    <w:p w:rsidR="00112EEF" w:rsidRPr="00692889" w:rsidRDefault="00112EEF" w:rsidP="00112EEF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HAG9012TES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Машина</w:t>
                      </w:r>
                      <w:proofErr w:type="spellEnd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углошлифовальная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Default="003664B4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18176" behindDoc="0" locked="0" layoutInCell="1" allowOverlap="1" wp14:anchorId="2B9B8C6C" wp14:editId="0966CE60">
            <wp:simplePos x="0" y="0"/>
            <wp:positionH relativeFrom="margin">
              <wp:align>left</wp:align>
            </wp:positionH>
            <wp:positionV relativeFrom="paragraph">
              <wp:posOffset>-654050</wp:posOffset>
            </wp:positionV>
            <wp:extent cx="7543800" cy="5093271"/>
            <wp:effectExtent l="0" t="0" r="0" b="0"/>
            <wp:wrapNone/>
            <wp:docPr id="15" name="图片 15" descr="C:\Users\BZ-59\Desktop\俄罗斯质保\Warranty_Hanskonner_into_Manual_2021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Z-59\Desktop\俄罗斯质保\Warranty_Hanskonner_into_Manual_202105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b="1164"/>
                    <a:stretch/>
                  </pic:blipFill>
                  <pic:spPr bwMode="auto">
                    <a:xfrm>
                      <a:off x="0" y="0"/>
                      <a:ext cx="7543800" cy="50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1E2" w:rsidRDefault="00B921E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B921E2" w:rsidRPr="00C12F12" w:rsidRDefault="00B921E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3664B4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6BB603A1" wp14:editId="40B61839">
                <wp:simplePos x="0" y="0"/>
                <wp:positionH relativeFrom="column">
                  <wp:posOffset>5596890</wp:posOffset>
                </wp:positionH>
                <wp:positionV relativeFrom="paragraph">
                  <wp:posOffset>-824865</wp:posOffset>
                </wp:positionV>
                <wp:extent cx="510540" cy="3950970"/>
                <wp:effectExtent l="0" t="0" r="0" b="0"/>
                <wp:wrapNone/>
                <wp:docPr id="3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5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692889" w:rsidRDefault="004171B0" w:rsidP="0069288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HAG9012TES </w:t>
                            </w:r>
                            <w:r w:rsidRPr="0069288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Машина углошлифовальная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03A1" id="Text Box 246" o:spid="_x0000_s1029" type="#_x0000_t202" style="position:absolute;margin-left:440.7pt;margin-top:-64.95pt;width:40.2pt;height:311.1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" filled="f" stroked="f">
                <v:textbox style="layout-flow:vertical;mso-layout-flow-alt:bottom-to-top">
                  <w:txbxContent>
                    <w:p w:rsidR="004171B0" w:rsidRPr="00692889" w:rsidRDefault="004171B0" w:rsidP="00692889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HAG9012TES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Машина</w:t>
                      </w:r>
                      <w:proofErr w:type="spellEnd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углошлифовальная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4E450C3A" wp14:editId="49F2EB68">
                <wp:simplePos x="0" y="0"/>
                <wp:positionH relativeFrom="column">
                  <wp:posOffset>3060065</wp:posOffset>
                </wp:positionH>
                <wp:positionV relativeFrom="paragraph">
                  <wp:posOffset>-824865</wp:posOffset>
                </wp:positionV>
                <wp:extent cx="510540" cy="3950970"/>
                <wp:effectExtent l="0" t="0" r="0" b="0"/>
                <wp:wrapNone/>
                <wp:docPr id="3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5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692889" w:rsidRDefault="004171B0" w:rsidP="0069288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HAG9012TES </w:t>
                            </w:r>
                            <w:r w:rsidRPr="0069288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Машина углошлифовальная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50C3A" id="_x0000_s1030" type="#_x0000_t202" style="position:absolute;margin-left:240.95pt;margin-top:-64.95pt;width:40.2pt;height:311.1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Eduw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" filled="f" stroked="f">
                <v:textbox style="layout-flow:vertical;mso-layout-flow-alt:bottom-to-top">
                  <w:txbxContent>
                    <w:p w:rsidR="004171B0" w:rsidRPr="00692889" w:rsidRDefault="004171B0" w:rsidP="00692889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HAG9012TES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Машина</w:t>
                      </w:r>
                      <w:proofErr w:type="spellEnd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углошлифовальная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6AEF6A60" wp14:editId="7DD0CC93">
                <wp:simplePos x="0" y="0"/>
                <wp:positionH relativeFrom="column">
                  <wp:posOffset>526415</wp:posOffset>
                </wp:positionH>
                <wp:positionV relativeFrom="paragraph">
                  <wp:posOffset>-824865</wp:posOffset>
                </wp:positionV>
                <wp:extent cx="510540" cy="3950970"/>
                <wp:effectExtent l="0" t="0" r="0" b="0"/>
                <wp:wrapNone/>
                <wp:docPr id="3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5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692889" w:rsidRDefault="004171B0" w:rsidP="0069288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HAG9012TES </w:t>
                            </w:r>
                            <w:r w:rsidRPr="0069288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Машина углошлифовальная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F6A60" id="_x0000_s1031" type="#_x0000_t202" style="position:absolute;margin-left:41.45pt;margin-top:-64.95pt;width:40.2pt;height:311.1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" filled="f" stroked="f">
                <v:textbox style="layout-flow:vertical;mso-layout-flow-alt:bottom-to-top">
                  <w:txbxContent>
                    <w:p w:rsidR="004171B0" w:rsidRPr="00692889" w:rsidRDefault="004171B0" w:rsidP="00692889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HAG9012TES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Машина</w:t>
                      </w:r>
                      <w:proofErr w:type="spellEnd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углошлифовальная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5047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86432" behindDoc="1" locked="0" layoutInCell="1" allowOverlap="1" wp14:anchorId="44E1CEB5" wp14:editId="25C3E254">
            <wp:simplePos x="0" y="0"/>
            <wp:positionH relativeFrom="margin">
              <wp:posOffset>-38100</wp:posOffset>
            </wp:positionH>
            <wp:positionV relativeFrom="paragraph">
              <wp:posOffset>-659765</wp:posOffset>
            </wp:positionV>
            <wp:extent cx="7620000" cy="5086350"/>
            <wp:effectExtent l="0" t="0" r="0" b="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D670C" w:rsidRDefault="003D670C" w:rsidP="003D670C"/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3664B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C45047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88480" behindDoc="0" locked="0" layoutInCell="1" allowOverlap="1" wp14:anchorId="47AD8AE1" wp14:editId="67B5B586">
            <wp:simplePos x="0" y="0"/>
            <wp:positionH relativeFrom="margin">
              <wp:align>left</wp:align>
            </wp:positionH>
            <wp:positionV relativeFrom="paragraph">
              <wp:posOffset>-649605</wp:posOffset>
            </wp:positionV>
            <wp:extent cx="7620000" cy="5048250"/>
            <wp:effectExtent l="0" t="0" r="0" b="0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921E2" w:rsidRDefault="00B921E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921E2" w:rsidRDefault="00B921E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3664B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582BC7FB" wp14:editId="22A3BF54">
                <wp:simplePos x="0" y="0"/>
                <wp:positionH relativeFrom="column">
                  <wp:posOffset>3061335</wp:posOffset>
                </wp:positionH>
                <wp:positionV relativeFrom="paragraph">
                  <wp:posOffset>-843915</wp:posOffset>
                </wp:positionV>
                <wp:extent cx="510540" cy="3950970"/>
                <wp:effectExtent l="0" t="0" r="0" b="0"/>
                <wp:wrapNone/>
                <wp:docPr id="2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5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692889" w:rsidRDefault="004171B0" w:rsidP="0069288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HAG9012TES </w:t>
                            </w:r>
                            <w:r w:rsidRPr="0069288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Машина углошлифовальная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BC7FB" id="_x0000_s1032" type="#_x0000_t202" style="position:absolute;margin-left:241.05pt;margin-top:-66.45pt;width:40.2pt;height:311.1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" filled="f" stroked="f">
                <v:textbox style="layout-flow:vertical;mso-layout-flow-alt:bottom-to-top">
                  <w:txbxContent>
                    <w:p w:rsidR="004171B0" w:rsidRPr="00692889" w:rsidRDefault="004171B0" w:rsidP="00692889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HAG9012TES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Машина</w:t>
                      </w:r>
                      <w:proofErr w:type="spellEnd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углошлифовальная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7435A0A4" wp14:editId="4860BA13">
                <wp:simplePos x="0" y="0"/>
                <wp:positionH relativeFrom="column">
                  <wp:posOffset>527685</wp:posOffset>
                </wp:positionH>
                <wp:positionV relativeFrom="paragraph">
                  <wp:posOffset>-843915</wp:posOffset>
                </wp:positionV>
                <wp:extent cx="510540" cy="3950970"/>
                <wp:effectExtent l="0" t="0" r="0" b="0"/>
                <wp:wrapNone/>
                <wp:docPr id="2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5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692889" w:rsidRDefault="004171B0" w:rsidP="0069288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HAG9012TES </w:t>
                            </w:r>
                            <w:r w:rsidRPr="0069288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Машина углошлифовальная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5A0A4" id="_x0000_s1033" type="#_x0000_t202" style="position:absolute;margin-left:41.55pt;margin-top:-66.45pt;width:40.2pt;height:311.1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" filled="f" stroked="f">
                <v:textbox style="layout-flow:vertical;mso-layout-flow-alt:bottom-to-top">
                  <w:txbxContent>
                    <w:p w:rsidR="004171B0" w:rsidRPr="00692889" w:rsidRDefault="004171B0" w:rsidP="00692889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HAG9012TES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Машина</w:t>
                      </w:r>
                      <w:proofErr w:type="spellEnd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углошлифовальная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2BAB7809" wp14:editId="6C28CC61">
                <wp:simplePos x="0" y="0"/>
                <wp:positionH relativeFrom="column">
                  <wp:posOffset>5598160</wp:posOffset>
                </wp:positionH>
                <wp:positionV relativeFrom="paragraph">
                  <wp:posOffset>-843915</wp:posOffset>
                </wp:positionV>
                <wp:extent cx="510540" cy="3950970"/>
                <wp:effectExtent l="0" t="0" r="0" b="0"/>
                <wp:wrapNone/>
                <wp:docPr id="3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5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692889" w:rsidRDefault="004171B0" w:rsidP="0069288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HAG9012TES </w:t>
                            </w:r>
                            <w:r w:rsidRPr="00692889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Машина углошлифовальная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7809" id="_x0000_s1034" type="#_x0000_t202" style="position:absolute;margin-left:440.8pt;margin-top:-66.45pt;width:40.2pt;height:311.1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" filled="f" stroked="f">
                <v:textbox style="layout-flow:vertical;mso-layout-flow-alt:bottom-to-top">
                  <w:txbxContent>
                    <w:p w:rsidR="004171B0" w:rsidRPr="00692889" w:rsidRDefault="004171B0" w:rsidP="00692889">
                      <w:pPr>
                        <w:rPr>
                          <w:szCs w:val="24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HAG9012TES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Машина</w:t>
                      </w:r>
                      <w:proofErr w:type="spellEnd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proofErr w:type="spellStart"/>
                      <w:r w:rsidRPr="00692889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углошлифовальная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45047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95648" behindDoc="1" locked="0" layoutInCell="1" allowOverlap="1" wp14:anchorId="54424329" wp14:editId="0D176CBD">
            <wp:simplePos x="0" y="0"/>
            <wp:positionH relativeFrom="column">
              <wp:posOffset>-47625</wp:posOffset>
            </wp:positionH>
            <wp:positionV relativeFrom="paragraph">
              <wp:posOffset>-657860</wp:posOffset>
            </wp:positionV>
            <wp:extent cx="7620000" cy="5086350"/>
            <wp:effectExtent l="0" t="0" r="0" b="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26" t="779" r="1268" b="5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3664B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C45047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993600" behindDoc="0" locked="0" layoutInCell="1" allowOverlap="1" wp14:anchorId="54BA2926" wp14:editId="04C97C7C">
            <wp:simplePos x="0" y="0"/>
            <wp:positionH relativeFrom="margin">
              <wp:align>left</wp:align>
            </wp:positionH>
            <wp:positionV relativeFrom="paragraph">
              <wp:posOffset>-647700</wp:posOffset>
            </wp:positionV>
            <wp:extent cx="7620000" cy="5048250"/>
            <wp:effectExtent l="0" t="0" r="0" b="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921E2" w:rsidRDefault="00B921E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921E2" w:rsidRDefault="00B921E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3664B4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2009984" behindDoc="0" locked="0" layoutInCell="1" allowOverlap="1" wp14:anchorId="26C4C6E7" wp14:editId="660F533F">
            <wp:simplePos x="0" y="0"/>
            <wp:positionH relativeFrom="page">
              <wp:posOffset>3095944</wp:posOffset>
            </wp:positionH>
            <wp:positionV relativeFrom="paragraph">
              <wp:posOffset>-1373188</wp:posOffset>
            </wp:positionV>
            <wp:extent cx="1241093" cy="3991555"/>
            <wp:effectExtent l="1219200" t="0" r="1368757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1093" cy="39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2008960" behindDoc="1" locked="0" layoutInCell="1" allowOverlap="1" wp14:anchorId="373D71F5" wp14:editId="4B49A7E2">
            <wp:simplePos x="0" y="0"/>
            <wp:positionH relativeFrom="margin">
              <wp:align>left</wp:align>
            </wp:positionH>
            <wp:positionV relativeFrom="paragraph">
              <wp:posOffset>-669290</wp:posOffset>
            </wp:positionV>
            <wp:extent cx="7616190" cy="5057775"/>
            <wp:effectExtent l="0" t="0" r="3810" b="9525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3664B4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7F85CE2D" wp14:editId="4B43918E">
                <wp:simplePos x="0" y="0"/>
                <wp:positionH relativeFrom="margin">
                  <wp:posOffset>3016885</wp:posOffset>
                </wp:positionH>
                <wp:positionV relativeFrom="paragraph">
                  <wp:posOffset>5715</wp:posOffset>
                </wp:positionV>
                <wp:extent cx="1362710" cy="207010"/>
                <wp:effectExtent l="0" t="0" r="8890" b="2540"/>
                <wp:wrapSquare wrapText="bothSides"/>
                <wp:docPr id="2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0701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71B0" w:rsidRPr="006C5D2E" w:rsidRDefault="004171B0" w:rsidP="00B25C8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HAG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9012TES</w:t>
                            </w:r>
                          </w:p>
                          <w:p w:rsidR="004171B0" w:rsidRPr="00821C61" w:rsidRDefault="004171B0" w:rsidP="00B25C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71B0" w:rsidRPr="004840BF" w:rsidRDefault="004171B0" w:rsidP="00B25C83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5CE2D" id="Text Box 62" o:spid="_x0000_s1035" type="#_x0000_t202" style="position:absolute;margin-left:237.55pt;margin-top:.45pt;width:107.3pt;height:16.3pt;z-index:25201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" fillcolor="#febf00" stroked="f">
                <v:textbox inset="0,0,0,0">
                  <w:txbxContent>
                    <w:p w:rsidR="004171B0" w:rsidRPr="006C5D2E" w:rsidRDefault="004171B0" w:rsidP="00B25C8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HAG</w:t>
                      </w: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9012TES</w:t>
                      </w:r>
                    </w:p>
                    <w:p w:rsidR="004171B0" w:rsidRPr="00821C61" w:rsidRDefault="004171B0" w:rsidP="00B25C8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71B0" w:rsidRPr="004840BF" w:rsidRDefault="004171B0" w:rsidP="00B25C83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3664B4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444775AF" wp14:editId="047A8F8C">
                <wp:simplePos x="0" y="0"/>
                <wp:positionH relativeFrom="page">
                  <wp:posOffset>1570990</wp:posOffset>
                </wp:positionH>
                <wp:positionV relativeFrom="paragraph">
                  <wp:posOffset>113030</wp:posOffset>
                </wp:positionV>
                <wp:extent cx="4973320" cy="2218055"/>
                <wp:effectExtent l="0" t="0" r="0" b="0"/>
                <wp:wrapNone/>
                <wp:docPr id="23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320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EEF" w:rsidRPr="00983D49" w:rsidRDefault="00112EEF" w:rsidP="00112EEF">
                            <w:pPr>
                              <w:rPr>
                                <w:rFonts w:ascii="Arial" w:hAnsi="Arial" w:cs="Arial"/>
                                <w:color w:val="FFC000"/>
                                <w:lang w:val="en-US"/>
                              </w:rPr>
                            </w:pPr>
                            <w:r w:rsidRPr="00112EEF">
                              <w:rPr>
                                <w:rFonts w:ascii="Arial" w:hAnsi="Arial" w:cs="Arial"/>
                                <w:color w:val="FFC000"/>
                              </w:rPr>
                              <w:t>Производитель</w:t>
                            </w:r>
                            <w:r w:rsidRPr="00983D49">
                              <w:rPr>
                                <w:rFonts w:ascii="Arial" w:hAnsi="Arial" w:cs="Arial"/>
                                <w:color w:val="FFC000"/>
                                <w:lang w:val="en-US"/>
                              </w:rPr>
                              <w:t xml:space="preserve">: AWLOP TRADING CO. LTD, </w:t>
                            </w:r>
                          </w:p>
                          <w:p w:rsidR="00112EEF" w:rsidRPr="00112EEF" w:rsidRDefault="00112EEF" w:rsidP="00112EEF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112EEF">
                              <w:rPr>
                                <w:rFonts w:ascii="Arial" w:hAnsi="Arial" w:cs="Arial"/>
                                <w:color w:val="FFC000"/>
                              </w:rPr>
                              <w:t xml:space="preserve">(АВЛОП ТРЕЙДИНГ КО. ЛТД). </w:t>
                            </w:r>
                          </w:p>
                          <w:p w:rsidR="00112EEF" w:rsidRPr="00112EEF" w:rsidRDefault="00112EEF" w:rsidP="00112EEF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112EEF">
                              <w:rPr>
                                <w:rFonts w:ascii="Arial" w:hAnsi="Arial" w:cs="Arial"/>
                                <w:color w:val="FFC000"/>
                              </w:rPr>
                              <w:t xml:space="preserve">Адрес: Китай, г. Нингбо, ул. Лантень 201, Модерн таймз А2, блок 16/F. </w:t>
                            </w:r>
                          </w:p>
                          <w:p w:rsidR="00112EEF" w:rsidRDefault="00112EEF" w:rsidP="00112EEF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112EEF">
                              <w:rPr>
                                <w:rFonts w:ascii="Arial" w:hAnsi="Arial" w:cs="Arial"/>
                                <w:color w:val="FFC000"/>
                              </w:rPr>
                              <w:t>Уполномоченный представитель сервиса:</w:t>
                            </w:r>
                          </w:p>
                          <w:p w:rsidR="00112EEF" w:rsidRPr="00112EEF" w:rsidRDefault="00112EEF" w:rsidP="00112EEF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112EEF">
                              <w:rPr>
                                <w:rFonts w:ascii="Arial" w:hAnsi="Arial" w:cs="Arial"/>
                                <w:color w:val="FFC000"/>
                              </w:rPr>
                              <w:t xml:space="preserve">ООО «Сервисный центр Штурм». </w:t>
                            </w:r>
                          </w:p>
                          <w:p w:rsidR="00112EEF" w:rsidRPr="00112EEF" w:rsidRDefault="00112EEF" w:rsidP="00112EEF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112EEF">
                              <w:rPr>
                                <w:rFonts w:ascii="Arial" w:hAnsi="Arial" w:cs="Arial"/>
                                <w:color w:val="FFC000"/>
                              </w:rPr>
                              <w:t>Адрес: Россия, 140143, Московская область, Раменский район, пос. Родники, ул. Трудовая, д.10, пом.1.</w:t>
                            </w:r>
                          </w:p>
                          <w:p w:rsidR="004171B0" w:rsidRPr="00112EEF" w:rsidRDefault="00112EEF" w:rsidP="00112EEF">
                            <w:pPr>
                              <w:rPr>
                                <w:rFonts w:ascii="Arial" w:hAnsi="Arial" w:cs="Arial"/>
                                <w:color w:val="FFC000"/>
                              </w:rPr>
                            </w:pPr>
                            <w:r w:rsidRPr="00112EEF">
                              <w:rPr>
                                <w:rFonts w:ascii="Arial" w:hAnsi="Arial" w:cs="Arial"/>
                                <w:color w:val="FFC000"/>
                              </w:rPr>
                              <w:t>Импортер: ООО «СМАРТТУЛЗ». Адрес: Россия, 115054, Москва, ул. Б. Пионерская, д. 15, корп. 1, пом. 2, оф. 2Л.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75AF" id="Надпись 28" o:spid="_x0000_s1036" type="#_x0000_t202" style="position:absolute;margin-left:123.7pt;margin-top:8.9pt;width:391.6pt;height:174.65pt;z-index: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" filled="f" stroked="f">
                <v:textbox>
                  <w:txbxContent>
                    <w:p w:rsidR="00112EEF" w:rsidRDefault="00112EEF" w:rsidP="00112EEF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112EEF">
                        <w:rPr>
                          <w:rFonts w:ascii="Arial" w:hAnsi="Arial" w:cs="Arial"/>
                          <w:color w:val="FFC000"/>
                        </w:rPr>
                        <w:t xml:space="preserve">Производитель: AWLOP TRADING CO. LTD, </w:t>
                      </w:r>
                    </w:p>
                    <w:p w:rsidR="00112EEF" w:rsidRPr="00112EEF" w:rsidRDefault="00112EEF" w:rsidP="00112EEF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112EEF">
                        <w:rPr>
                          <w:rFonts w:ascii="Arial" w:hAnsi="Arial" w:cs="Arial"/>
                          <w:color w:val="FFC000"/>
                        </w:rPr>
                        <w:t xml:space="preserve">(АВЛОП ТРЕЙДИНГ КО. ЛТД). </w:t>
                      </w:r>
                    </w:p>
                    <w:p w:rsidR="00112EEF" w:rsidRPr="00112EEF" w:rsidRDefault="00112EEF" w:rsidP="00112EEF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112EEF">
                        <w:rPr>
                          <w:rFonts w:ascii="Arial" w:hAnsi="Arial" w:cs="Arial"/>
                          <w:color w:val="FFC000"/>
                        </w:rPr>
                        <w:t xml:space="preserve">Адрес: Китай, г. Нингбо, ул. Лантень 201, Модерн таймз А2, блок 16/F. </w:t>
                      </w:r>
                    </w:p>
                    <w:p w:rsidR="00112EEF" w:rsidRDefault="00112EEF" w:rsidP="00112EEF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112EEF">
                        <w:rPr>
                          <w:rFonts w:ascii="Arial" w:hAnsi="Arial" w:cs="Arial"/>
                          <w:color w:val="FFC000"/>
                        </w:rPr>
                        <w:t>Уполномоченный представитель сервиса:</w:t>
                      </w:r>
                    </w:p>
                    <w:p w:rsidR="00112EEF" w:rsidRPr="00112EEF" w:rsidRDefault="00112EEF" w:rsidP="00112EEF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112EEF">
                        <w:rPr>
                          <w:rFonts w:ascii="Arial" w:hAnsi="Arial" w:cs="Arial"/>
                          <w:color w:val="FFC000"/>
                        </w:rPr>
                        <w:t xml:space="preserve">ООО «Сервисный центр Штурм». </w:t>
                      </w:r>
                    </w:p>
                    <w:p w:rsidR="00112EEF" w:rsidRPr="00112EEF" w:rsidRDefault="00112EEF" w:rsidP="00112EEF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112EEF">
                        <w:rPr>
                          <w:rFonts w:ascii="Arial" w:hAnsi="Arial" w:cs="Arial"/>
                          <w:color w:val="FFC000"/>
                        </w:rPr>
                        <w:t>Адрес: Россия, 140143, Московская область, Раменский район, пос. Родники, ул. Трудовая, д.10, пом.1.</w:t>
                      </w:r>
                    </w:p>
                    <w:p w:rsidR="004171B0" w:rsidRPr="00112EEF" w:rsidRDefault="00112EEF" w:rsidP="00112EEF">
                      <w:pPr>
                        <w:rPr>
                          <w:rFonts w:ascii="Arial" w:hAnsi="Arial" w:cs="Arial"/>
                          <w:color w:val="FFC000"/>
                        </w:rPr>
                      </w:pPr>
                      <w:r w:rsidRPr="00112EEF">
                        <w:rPr>
                          <w:rFonts w:ascii="Arial" w:hAnsi="Arial" w:cs="Arial"/>
                          <w:color w:val="FFC000"/>
                        </w:rPr>
                        <w:t>Импортер: ООО «СМАРТТУЛЗ». Адрес: Россия, 115054, Москва, ул. Б. Пионерская, д. 15, корп. 1, пом. 2, оф. 2Л.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5C83" w:rsidRDefault="00B25C83" w:rsidP="00B25C83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25C83" w:rsidRDefault="00B25C83" w:rsidP="00B25C83">
      <w:pPr>
        <w:ind w:rightChars="1208" w:right="2658"/>
        <w:rPr>
          <w:rFonts w:eastAsiaTheme="minorEastAsia"/>
          <w:color w:val="FFC000"/>
          <w:sz w:val="15"/>
          <w:szCs w:val="15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B25C83" w:rsidRPr="007E2509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 w:rsidRPr="004974D1">
        <w:rPr>
          <w:b/>
          <w:bCs/>
          <w:sz w:val="15"/>
          <w:szCs w:val="15"/>
        </w:rPr>
        <w:t xml:space="preserve">        </w:t>
      </w:r>
      <w:r w:rsidRPr="004974D1">
        <w:rPr>
          <w:b/>
          <w:bCs/>
          <w:color w:val="FF0000"/>
          <w:sz w:val="15"/>
          <w:szCs w:val="15"/>
        </w:rPr>
        <w:t xml:space="preserve">  </w:t>
      </w:r>
      <w:r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      </w:t>
      </w:r>
    </w:p>
    <w:p w:rsidR="00B25C83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B25C83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745CC2" w:rsidRPr="00B25C83" w:rsidRDefault="00B25C83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ascii="Times New Roman" w:eastAsiaTheme="minorEastAsia" w:hAnsi="Times New Roman" w:cs="Times New Roman"/>
          <w:color w:val="FFFFFF" w:themeColor="background1"/>
          <w:sz w:val="15"/>
          <w:szCs w:val="15"/>
          <w:lang w:eastAsia="zh-CN"/>
        </w:rPr>
      </w:pPr>
      <w:r>
        <w:rPr>
          <w:rFonts w:eastAsiaTheme="minorEastAsia"/>
          <w:b/>
          <w:bCs/>
          <w:color w:val="FF0000"/>
          <w:sz w:val="15"/>
          <w:szCs w:val="15"/>
          <w:lang w:eastAsia="zh-CN"/>
        </w:rPr>
        <w:t xml:space="preserve">                            </w:t>
      </w:r>
      <w:r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</w:t>
      </w:r>
      <w:hyperlink r:id="rId37" w:history="1">
        <w:r w:rsidRPr="004974D1">
          <w:rPr>
            <w:b/>
            <w:bCs/>
            <w:color w:val="FFFFFF" w:themeColor="background1"/>
            <w:spacing w:val="-2"/>
            <w:sz w:val="15"/>
            <w:szCs w:val="15"/>
          </w:rPr>
          <w:t>www.hanskonner.ru</w:t>
        </w:r>
      </w:hyperlink>
    </w:p>
    <w:p w:rsidR="007E2509" w:rsidRPr="007E2509" w:rsidRDefault="007E250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B11A80" w:rsidRPr="00B25C83" w:rsidRDefault="00745CC2" w:rsidP="00B25C83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 w:rsidRPr="004974D1">
        <w:rPr>
          <w:b/>
          <w:bCs/>
          <w:sz w:val="15"/>
          <w:szCs w:val="15"/>
        </w:rPr>
        <w:t xml:space="preserve">        </w:t>
      </w:r>
      <w:r w:rsidRPr="004974D1">
        <w:rPr>
          <w:b/>
          <w:bCs/>
          <w:color w:val="FF0000"/>
          <w:sz w:val="15"/>
          <w:szCs w:val="15"/>
        </w:rPr>
        <w:t xml:space="preserve">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</w:t>
      </w:r>
    </w:p>
    <w:sectPr w:rsidR="00B11A80" w:rsidRPr="00B25C83" w:rsidSect="003C3A34">
      <w:headerReference w:type="even" r:id="rId38"/>
      <w:footerReference w:type="even" r:id="rId39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F2D" w:rsidRDefault="00595F2D">
      <w:r>
        <w:separator/>
      </w:r>
    </w:p>
  </w:endnote>
  <w:endnote w:type="continuationSeparator" w:id="0">
    <w:p w:rsidR="00595F2D" w:rsidRDefault="0059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Default="00112EEF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3810" r="2540" b="0"/>
              <wp:docPr id="7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2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368F1475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LCH4Y2NAwAA8w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CDsMA&#10;AADbAAAADwAAAGRycy9kb3ducmV2LnhtbERPS2vCQBC+F/wPywi9lLrRYiipq2hFqCfx0UJvY3ZM&#10;gtnZkF2T+O9dQfA2H99zJrPOlKKh2hWWFQwHEQji1OqCMwWH/er9E4TzyBpLy6TgSg5m097LBBNt&#10;W95Ss/OZCCHsElSQe18lUro0J4NuYCviwJ1sbdAHWGdS19iGcFPKURTF0mDBoSHHir5zSs+7i1Gw&#10;abvtKv5dvv0t/pvDx3E5vpTxWqnXfjf/AuGp80/xw/2jw/wR3H8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CDsMAAADbAAAADwAAAAAAAAAAAAAAAACYAgAAZHJzL2Rv&#10;d25yZXYueG1sUEsFBgAAAAAEAAQA9QAAAIgDAAAAAA=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VVD8EAAADbAAAADwAAAGRycy9kb3ducmV2LnhtbERP32vCMBB+F/Y/hBv4pukUinTGMgaF&#10;CUOY5sW3o7k1Zc2lNJnt/OvNQPDtPr6fty0n14kLDaH1rOBlmYEgrr1puVGgT9ViAyJEZIOdZ1Lw&#10;RwHK3dNsi4XxI3/R5RgbkUI4FKjAxtgXUobaksOw9D1x4r794DAmODTSDDimcNfJVZbl0mHLqcFi&#10;T++W6p/jr1PAtr522cHs9Tn/vFZ2rfU4aaXmz9PbK4hIU3yI7+4Pk+bn8P9LOkD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RVUPwQAAANsAAAAPAAAAAAAAAAAAAAAA&#10;AKECAABkcnMvZG93bnJldi54bWxQSwUGAAAAAAQABAD5AAAAjwMAAAAA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7BC" w:rsidRDefault="00A447B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7BC" w:rsidRDefault="00A447B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Default="004171B0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Default="00112EEF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278130</wp:posOffset>
              </wp:positionH>
              <wp:positionV relativeFrom="page">
                <wp:posOffset>4601210</wp:posOffset>
              </wp:positionV>
              <wp:extent cx="248920" cy="274320"/>
              <wp:effectExtent l="0" t="0" r="17780" b="11430"/>
              <wp:wrapNone/>
              <wp:docPr id="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1B0" w:rsidRPr="0074327A" w:rsidRDefault="00314AD2">
                          <w:pPr>
                            <w:spacing w:before="20"/>
                            <w:ind w:left="40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4171B0"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24622" w:rsidRPr="00A24622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21.9pt;margin-top:362.3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87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" filled="f" stroked="f">
              <v:textbox inset="0,0,0,0">
                <w:txbxContent>
                  <w:p w:rsidR="004171B0" w:rsidRPr="0074327A" w:rsidRDefault="00314AD2">
                    <w:pPr>
                      <w:spacing w:before="20"/>
                      <w:ind w:left="40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4171B0"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24622" w:rsidRPr="00A24622">
                      <w:rPr>
                        <w:rFonts w:ascii="Arial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/>
                      </w:rPr>
                      <w:t>3</w: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5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7EEFB6" id="Group 2" o:spid="_x0000_s1026" style="position:absolute;left:0;text-align:left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dJsEAAADbAAAADwAAAGRycy9kb3ducmV2LnhtbERPz2vCMBS+D/wfwhN2W1M3Vk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N0m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Default="00112EEF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9496" behindDoc="1" locked="0" layoutInCell="1" allowOverlap="1">
              <wp:simplePos x="0" y="0"/>
              <wp:positionH relativeFrom="page">
                <wp:posOffset>7136130</wp:posOffset>
              </wp:positionH>
              <wp:positionV relativeFrom="page">
                <wp:posOffset>4581525</wp:posOffset>
              </wp:positionV>
              <wp:extent cx="248920" cy="275590"/>
              <wp:effectExtent l="0" t="0" r="17780" b="10160"/>
              <wp:wrapNone/>
              <wp:docPr id="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1B0" w:rsidRPr="003C3A34" w:rsidRDefault="00314AD2" w:rsidP="003052B9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</w:pP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 w:rsidR="004171B0"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instrText xml:space="preserve"> PAGE   \* MERGEFORMAT </w:instrTex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 w:rsidR="00A24622" w:rsidRPr="00A24622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2</w: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561.9pt;margin-top:360.75pt;width:19.6pt;height:21.7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Md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" filled="f" stroked="f">
              <v:textbox inset="0,0,0,0">
                <w:txbxContent>
                  <w:p w:rsidR="004171B0" w:rsidRPr="003C3A34" w:rsidRDefault="00314AD2" w:rsidP="003052B9">
                    <w:pPr>
                      <w:spacing w:before="20"/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</w:pP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 w:rsidR="004171B0"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instrText xml:space="preserve"> PAGE   \* MERGEFORMAT </w:instrTex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 w:rsidR="00A24622" w:rsidRPr="00A24622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2</w: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84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5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2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AF7668" id="Group 6" o:spid="_x0000_s1026" style="position:absolute;left:0;text-align:left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7BjQ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AFsjsGNAwAA8QgAAA4AAAAAAAAA&#10;AAAAAAAALgIAAGRycy9lMm9Eb2MueG1sUEsBAi0AFAAGAAgAAAAhAMJGfS/gAAAACQEAAA8AAAAA&#10;AAAAAAAAAAAA5wUAAGRycy9kb3ducmV2LnhtbFBLBQYAAAAABAAEAPMAAAD0BgAAAAA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zs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6D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P7zs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PV8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T1f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 w:rsidR="004171B0">
      <w:rPr>
        <w:sz w:val="20"/>
      </w:rPr>
      <w:tab/>
    </w:r>
    <w:r w:rsidR="004171B0"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F2D" w:rsidRDefault="00595F2D">
      <w:r>
        <w:separator/>
      </w:r>
    </w:p>
  </w:footnote>
  <w:footnote w:type="continuationSeparator" w:id="0">
    <w:p w:rsidR="00595F2D" w:rsidRDefault="00595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Pr="00024354" w:rsidRDefault="00112EEF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9525"/>
              <wp:wrapNone/>
              <wp:docPr id="8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1B0" w:rsidRPr="00E14077" w:rsidRDefault="004171B0" w:rsidP="000F7AB6">
                          <w:pPr>
                            <w:ind w:firstLineChars="1300" w:firstLine="2041"/>
                            <w:rPr>
                              <w:rFonts w:eastAsiaTheme="minorEastAsia"/>
                              <w:sz w:val="16"/>
                              <w:szCs w:val="16"/>
                              <w:lang w:eastAsia="zh-CN"/>
                            </w:rPr>
                          </w:pPr>
                          <w:r w:rsidRPr="00E14077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АККУМУЛЯТОРНАЯ ДРЕЛЬ-</w:t>
                          </w:r>
                          <w:r w:rsidRPr="00E14077">
                            <w:rPr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ШУРУПОВЁРТ</w:t>
                          </w:r>
                          <w:r>
                            <w:rPr>
                              <w:rFonts w:eastAsiaTheme="minorEastAsia" w:hint="eastAsia"/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HCD1838R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margin-left:175.5pt;margin-top:11.25pt;width:326.25pt;height:23.2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    <v:textbox>
                <w:txbxContent>
                  <w:p w:rsidR="004171B0" w:rsidRPr="00E14077" w:rsidRDefault="004171B0" w:rsidP="000F7AB6">
                    <w:pPr>
                      <w:ind w:firstLineChars="1300" w:firstLine="2041"/>
                      <w:rPr>
                        <w:rFonts w:eastAsiaTheme="minorEastAsia"/>
                        <w:sz w:val="16"/>
                        <w:szCs w:val="16"/>
                        <w:lang w:eastAsia="zh-CN"/>
                      </w:rPr>
                    </w:pPr>
                    <w:r w:rsidRPr="00E14077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АККУМУЛЯТОРНАЯ ДРЕЛЬ-</w:t>
                    </w:r>
                    <w:r w:rsidRPr="00E14077">
                      <w:rPr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ШУРУПОВЁРТ</w:t>
                    </w:r>
                    <w:r>
                      <w:rPr>
                        <w:rFonts w:eastAsiaTheme="minorEastAsia" w:hint="eastAsia"/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HCD1838R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Pr="00D910F1" w:rsidRDefault="004171B0" w:rsidP="00B11A80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028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60310" cy="514350"/>
          <wp:effectExtent l="0" t="0" r="2540" b="0"/>
          <wp:wrapTopAndBottom/>
          <wp:docPr id="9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2EEF"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3352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165735</wp:posOffset>
              </wp:positionV>
              <wp:extent cx="4143375" cy="295275"/>
              <wp:effectExtent l="0" t="0" r="0" b="9525"/>
              <wp:wrapNone/>
              <wp:docPr id="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1B0" w:rsidRPr="00DD41BD" w:rsidRDefault="004171B0" w:rsidP="00B25C83">
                          <w:pPr>
                            <w:rPr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 xml:space="preserve">МАШИНА УГЛОШЛИФОВАЛЬНАЯ  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HAG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val="en-US" w:eastAsia="zh-CN"/>
                            </w:rPr>
                            <w:t>9012TES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style="position:absolute;left:0;text-align:left;margin-left:84pt;margin-top:13.05pt;width:326.25pt;height:23.25pt;z-index:50330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    <v:textbox>
                <w:txbxContent>
                  <w:p w:rsidR="004171B0" w:rsidRPr="00DD41BD" w:rsidRDefault="004171B0" w:rsidP="00B25C83">
                    <w:pPr>
                      <w:rPr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 xml:space="preserve">МАШИНА УГЛОШЛИФОВАЛЬНАЯ  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HAG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val="en-US" w:eastAsia="zh-CN"/>
                      </w:rPr>
                      <w:t>9012TES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Default="004171B0" w:rsidP="000006B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1B0" w:rsidRPr="00024354" w:rsidRDefault="004171B0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540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7467600" cy="514350"/>
          <wp:effectExtent l="0" t="0" r="0" b="0"/>
          <wp:wrapTopAndBottom/>
          <wp:docPr id="13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76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2EEF"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9525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1B0" w:rsidRPr="00DD41BD" w:rsidRDefault="004171B0" w:rsidP="00B25C83">
                          <w:pPr>
                            <w:ind w:firstLineChars="1434" w:firstLine="2251"/>
                            <w:rPr>
                              <w:rFonts w:eastAsiaTheme="minorEastAsia"/>
                              <w:sz w:val="20"/>
                              <w:szCs w:val="20"/>
                              <w:lang w:val="en-US" w:eastAsia="zh-CN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МАШИНА УГЛОШЛИФОВАЛЬНАЯ</w:t>
                          </w:r>
                          <w:r>
                            <w:rPr>
                              <w:rFonts w:asciiTheme="minorEastAsia" w:eastAsiaTheme="minorEastAsia" w:hAnsiTheme="minorEastAsia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HAG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val="en-US" w:eastAsia="zh-CN"/>
                            </w:rPr>
                            <w:t>9012TES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0" type="#_x0000_t202" style="position:absolute;margin-left:175.5pt;margin-top:11.25pt;width:326.25pt;height:23.2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mT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" filled="f" stroked="f">
              <v:textbox>
                <w:txbxContent>
                  <w:p w:rsidR="004171B0" w:rsidRPr="00DD41BD" w:rsidRDefault="004171B0" w:rsidP="00B25C83">
                    <w:pPr>
                      <w:ind w:firstLineChars="1434" w:firstLine="2251"/>
                      <w:rPr>
                        <w:rFonts w:eastAsiaTheme="minorEastAsia"/>
                        <w:sz w:val="20"/>
                        <w:szCs w:val="20"/>
                        <w:lang w:val="en-US" w:eastAsia="zh-CN"/>
                      </w:rPr>
                    </w:pPr>
                    <w:r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МАШИНА УГЛОШЛИФОВАЛЬНАЯ</w:t>
                    </w:r>
                    <w:r>
                      <w:rPr>
                        <w:rFonts w:asciiTheme="minorEastAsia" w:eastAsiaTheme="minorEastAsia" w:hAnsiTheme="minorEastAsia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HAG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val="en-US" w:eastAsia="zh-CN"/>
                      </w:rPr>
                      <w:t>9012TES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75743"/>
    <w:multiLevelType w:val="hybridMultilevel"/>
    <w:tmpl w:val="E0885D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882583"/>
    <w:multiLevelType w:val="hybridMultilevel"/>
    <w:tmpl w:val="AEC41EE2"/>
    <w:lvl w:ilvl="0" w:tplc="998279C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2692732A"/>
    <w:multiLevelType w:val="hybridMultilevel"/>
    <w:tmpl w:val="8A7E853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90A4275"/>
    <w:multiLevelType w:val="hybridMultilevel"/>
    <w:tmpl w:val="792E688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 w15:restartNumberingAfterBreak="0">
    <w:nsid w:val="497129BC"/>
    <w:multiLevelType w:val="hybridMultilevel"/>
    <w:tmpl w:val="671E3FA6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8C5AC8"/>
    <w:multiLevelType w:val="multilevel"/>
    <w:tmpl w:val="D2FA7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12C42A7"/>
    <w:multiLevelType w:val="multilevel"/>
    <w:tmpl w:val="4154C58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52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06B7"/>
    <w:rsid w:val="00004098"/>
    <w:rsid w:val="00011F00"/>
    <w:rsid w:val="00016D4C"/>
    <w:rsid w:val="0001792B"/>
    <w:rsid w:val="0002096E"/>
    <w:rsid w:val="000211F9"/>
    <w:rsid w:val="00024354"/>
    <w:rsid w:val="000325E7"/>
    <w:rsid w:val="00045288"/>
    <w:rsid w:val="00045738"/>
    <w:rsid w:val="000458A7"/>
    <w:rsid w:val="000505CF"/>
    <w:rsid w:val="00052557"/>
    <w:rsid w:val="0005490B"/>
    <w:rsid w:val="00060140"/>
    <w:rsid w:val="00064821"/>
    <w:rsid w:val="00067749"/>
    <w:rsid w:val="00091F4A"/>
    <w:rsid w:val="00092EBF"/>
    <w:rsid w:val="00093CCD"/>
    <w:rsid w:val="00093E05"/>
    <w:rsid w:val="000A1681"/>
    <w:rsid w:val="000A2E79"/>
    <w:rsid w:val="000B5D89"/>
    <w:rsid w:val="000C2C7B"/>
    <w:rsid w:val="000C35DA"/>
    <w:rsid w:val="000C39BD"/>
    <w:rsid w:val="000C4CBF"/>
    <w:rsid w:val="000C59A1"/>
    <w:rsid w:val="000C5A41"/>
    <w:rsid w:val="000D16BF"/>
    <w:rsid w:val="000D40F7"/>
    <w:rsid w:val="000D437F"/>
    <w:rsid w:val="000D78CB"/>
    <w:rsid w:val="000E08AA"/>
    <w:rsid w:val="000E2B6D"/>
    <w:rsid w:val="000E48B2"/>
    <w:rsid w:val="000E59AB"/>
    <w:rsid w:val="000E6A87"/>
    <w:rsid w:val="000E74E1"/>
    <w:rsid w:val="000F4AD5"/>
    <w:rsid w:val="000F666D"/>
    <w:rsid w:val="000F6986"/>
    <w:rsid w:val="000F7AB6"/>
    <w:rsid w:val="00103D02"/>
    <w:rsid w:val="00106057"/>
    <w:rsid w:val="001113C8"/>
    <w:rsid w:val="00112EEF"/>
    <w:rsid w:val="00120A5E"/>
    <w:rsid w:val="00121A2D"/>
    <w:rsid w:val="001248F5"/>
    <w:rsid w:val="00131327"/>
    <w:rsid w:val="00134686"/>
    <w:rsid w:val="00150A5E"/>
    <w:rsid w:val="0016113A"/>
    <w:rsid w:val="00163773"/>
    <w:rsid w:val="001722CD"/>
    <w:rsid w:val="00181486"/>
    <w:rsid w:val="001814E5"/>
    <w:rsid w:val="00182F62"/>
    <w:rsid w:val="0018414A"/>
    <w:rsid w:val="00196FF0"/>
    <w:rsid w:val="001A3CBE"/>
    <w:rsid w:val="001C2B9B"/>
    <w:rsid w:val="001C7173"/>
    <w:rsid w:val="001D4118"/>
    <w:rsid w:val="001D4149"/>
    <w:rsid w:val="001E71AB"/>
    <w:rsid w:val="001F5F2E"/>
    <w:rsid w:val="00200D89"/>
    <w:rsid w:val="002030CC"/>
    <w:rsid w:val="00206341"/>
    <w:rsid w:val="002137C6"/>
    <w:rsid w:val="00214DF8"/>
    <w:rsid w:val="002210F7"/>
    <w:rsid w:val="00222FC7"/>
    <w:rsid w:val="00223AF6"/>
    <w:rsid w:val="00230B31"/>
    <w:rsid w:val="00237BD0"/>
    <w:rsid w:val="0024250E"/>
    <w:rsid w:val="0025008E"/>
    <w:rsid w:val="0025249B"/>
    <w:rsid w:val="002661E6"/>
    <w:rsid w:val="00270D2E"/>
    <w:rsid w:val="00271C61"/>
    <w:rsid w:val="00272214"/>
    <w:rsid w:val="00274ECF"/>
    <w:rsid w:val="00275F9E"/>
    <w:rsid w:val="00282C10"/>
    <w:rsid w:val="002950EB"/>
    <w:rsid w:val="00297473"/>
    <w:rsid w:val="002C4D91"/>
    <w:rsid w:val="002C62B7"/>
    <w:rsid w:val="002D0D1F"/>
    <w:rsid w:val="002D3137"/>
    <w:rsid w:val="002D3D57"/>
    <w:rsid w:val="002D7D96"/>
    <w:rsid w:val="002E37BC"/>
    <w:rsid w:val="002F1A85"/>
    <w:rsid w:val="003052B9"/>
    <w:rsid w:val="00311D38"/>
    <w:rsid w:val="00313CD2"/>
    <w:rsid w:val="00314AD2"/>
    <w:rsid w:val="003210CD"/>
    <w:rsid w:val="003229D8"/>
    <w:rsid w:val="00325907"/>
    <w:rsid w:val="00331118"/>
    <w:rsid w:val="00331D40"/>
    <w:rsid w:val="00334768"/>
    <w:rsid w:val="003357D6"/>
    <w:rsid w:val="00337CE3"/>
    <w:rsid w:val="003453B2"/>
    <w:rsid w:val="003475F8"/>
    <w:rsid w:val="00347E80"/>
    <w:rsid w:val="00356D8F"/>
    <w:rsid w:val="003572D7"/>
    <w:rsid w:val="003664B4"/>
    <w:rsid w:val="00373A01"/>
    <w:rsid w:val="0037400A"/>
    <w:rsid w:val="003759DB"/>
    <w:rsid w:val="0038719B"/>
    <w:rsid w:val="00396B08"/>
    <w:rsid w:val="003B1998"/>
    <w:rsid w:val="003B2590"/>
    <w:rsid w:val="003B2E03"/>
    <w:rsid w:val="003B7D3E"/>
    <w:rsid w:val="003C0D47"/>
    <w:rsid w:val="003C3252"/>
    <w:rsid w:val="003C3A34"/>
    <w:rsid w:val="003C46D4"/>
    <w:rsid w:val="003D47F4"/>
    <w:rsid w:val="003D670C"/>
    <w:rsid w:val="003E5324"/>
    <w:rsid w:val="003E597C"/>
    <w:rsid w:val="00410D3D"/>
    <w:rsid w:val="004171B0"/>
    <w:rsid w:val="004202A3"/>
    <w:rsid w:val="00426B58"/>
    <w:rsid w:val="00445D1E"/>
    <w:rsid w:val="004601FC"/>
    <w:rsid w:val="004628DA"/>
    <w:rsid w:val="00465135"/>
    <w:rsid w:val="00470195"/>
    <w:rsid w:val="0047184D"/>
    <w:rsid w:val="0047366A"/>
    <w:rsid w:val="00482F05"/>
    <w:rsid w:val="004840BF"/>
    <w:rsid w:val="00493369"/>
    <w:rsid w:val="00495CAE"/>
    <w:rsid w:val="004974D1"/>
    <w:rsid w:val="004B2D95"/>
    <w:rsid w:val="004B61E0"/>
    <w:rsid w:val="004B61F7"/>
    <w:rsid w:val="004C0768"/>
    <w:rsid w:val="004C2AC8"/>
    <w:rsid w:val="004D3F3F"/>
    <w:rsid w:val="004D6277"/>
    <w:rsid w:val="004D7333"/>
    <w:rsid w:val="004F0126"/>
    <w:rsid w:val="004F358A"/>
    <w:rsid w:val="0050422C"/>
    <w:rsid w:val="00517878"/>
    <w:rsid w:val="00521693"/>
    <w:rsid w:val="00527478"/>
    <w:rsid w:val="0053442E"/>
    <w:rsid w:val="005354A1"/>
    <w:rsid w:val="0053776B"/>
    <w:rsid w:val="0055323E"/>
    <w:rsid w:val="00554030"/>
    <w:rsid w:val="00566984"/>
    <w:rsid w:val="005670B0"/>
    <w:rsid w:val="00577AEB"/>
    <w:rsid w:val="005844AC"/>
    <w:rsid w:val="00590D0C"/>
    <w:rsid w:val="00595F2D"/>
    <w:rsid w:val="005A33A3"/>
    <w:rsid w:val="005A5950"/>
    <w:rsid w:val="005B3F01"/>
    <w:rsid w:val="005B6DB6"/>
    <w:rsid w:val="005C2FDB"/>
    <w:rsid w:val="005D182C"/>
    <w:rsid w:val="005D1F12"/>
    <w:rsid w:val="005E1051"/>
    <w:rsid w:val="005E2DB4"/>
    <w:rsid w:val="005E3958"/>
    <w:rsid w:val="005E39EF"/>
    <w:rsid w:val="005E51B9"/>
    <w:rsid w:val="005F1116"/>
    <w:rsid w:val="005F23FD"/>
    <w:rsid w:val="00602291"/>
    <w:rsid w:val="00612561"/>
    <w:rsid w:val="00632D39"/>
    <w:rsid w:val="00635198"/>
    <w:rsid w:val="00646AA0"/>
    <w:rsid w:val="00651F38"/>
    <w:rsid w:val="0065413B"/>
    <w:rsid w:val="00664CDB"/>
    <w:rsid w:val="00685849"/>
    <w:rsid w:val="00690677"/>
    <w:rsid w:val="00692889"/>
    <w:rsid w:val="00693885"/>
    <w:rsid w:val="006949C9"/>
    <w:rsid w:val="006B1737"/>
    <w:rsid w:val="006C03CA"/>
    <w:rsid w:val="006C13C5"/>
    <w:rsid w:val="006C5D2E"/>
    <w:rsid w:val="006C6300"/>
    <w:rsid w:val="006D75C9"/>
    <w:rsid w:val="006E6C7A"/>
    <w:rsid w:val="006F63D1"/>
    <w:rsid w:val="00714922"/>
    <w:rsid w:val="007174BE"/>
    <w:rsid w:val="00727A6E"/>
    <w:rsid w:val="00733993"/>
    <w:rsid w:val="0074327A"/>
    <w:rsid w:val="00745CC2"/>
    <w:rsid w:val="0075692A"/>
    <w:rsid w:val="00776E78"/>
    <w:rsid w:val="00783A30"/>
    <w:rsid w:val="00786145"/>
    <w:rsid w:val="0079024E"/>
    <w:rsid w:val="00795241"/>
    <w:rsid w:val="007979E3"/>
    <w:rsid w:val="007A0FD0"/>
    <w:rsid w:val="007A142C"/>
    <w:rsid w:val="007A3B7A"/>
    <w:rsid w:val="007B3B41"/>
    <w:rsid w:val="007B7607"/>
    <w:rsid w:val="007C0BBF"/>
    <w:rsid w:val="007C23E1"/>
    <w:rsid w:val="007D3AFD"/>
    <w:rsid w:val="007D7E6D"/>
    <w:rsid w:val="007E2509"/>
    <w:rsid w:val="007E64E8"/>
    <w:rsid w:val="007F4A0C"/>
    <w:rsid w:val="007F7F4F"/>
    <w:rsid w:val="00810B8C"/>
    <w:rsid w:val="00811C19"/>
    <w:rsid w:val="00821C61"/>
    <w:rsid w:val="008328F5"/>
    <w:rsid w:val="008347EF"/>
    <w:rsid w:val="0083707E"/>
    <w:rsid w:val="00843A86"/>
    <w:rsid w:val="00847960"/>
    <w:rsid w:val="00852325"/>
    <w:rsid w:val="00860090"/>
    <w:rsid w:val="00867E28"/>
    <w:rsid w:val="0087251B"/>
    <w:rsid w:val="008730B3"/>
    <w:rsid w:val="00875BB8"/>
    <w:rsid w:val="008A02D6"/>
    <w:rsid w:val="008A4122"/>
    <w:rsid w:val="008A5036"/>
    <w:rsid w:val="008C2EEF"/>
    <w:rsid w:val="008C51CA"/>
    <w:rsid w:val="008C551B"/>
    <w:rsid w:val="008C796B"/>
    <w:rsid w:val="008D6763"/>
    <w:rsid w:val="008E32CF"/>
    <w:rsid w:val="008E4EC1"/>
    <w:rsid w:val="008F2AB3"/>
    <w:rsid w:val="00901BFE"/>
    <w:rsid w:val="009058E0"/>
    <w:rsid w:val="0090590B"/>
    <w:rsid w:val="00906876"/>
    <w:rsid w:val="009163A5"/>
    <w:rsid w:val="009235C9"/>
    <w:rsid w:val="00931818"/>
    <w:rsid w:val="00933BDD"/>
    <w:rsid w:val="00937896"/>
    <w:rsid w:val="00952209"/>
    <w:rsid w:val="0095436F"/>
    <w:rsid w:val="009575D8"/>
    <w:rsid w:val="00966799"/>
    <w:rsid w:val="0097111E"/>
    <w:rsid w:val="00982B50"/>
    <w:rsid w:val="00983D49"/>
    <w:rsid w:val="00985CE9"/>
    <w:rsid w:val="00985F13"/>
    <w:rsid w:val="009912E0"/>
    <w:rsid w:val="00996685"/>
    <w:rsid w:val="009D0126"/>
    <w:rsid w:val="009D088A"/>
    <w:rsid w:val="009D102E"/>
    <w:rsid w:val="009E7F15"/>
    <w:rsid w:val="00A11B21"/>
    <w:rsid w:val="00A13E80"/>
    <w:rsid w:val="00A16307"/>
    <w:rsid w:val="00A24622"/>
    <w:rsid w:val="00A260E3"/>
    <w:rsid w:val="00A33197"/>
    <w:rsid w:val="00A36E42"/>
    <w:rsid w:val="00A447BC"/>
    <w:rsid w:val="00A44A82"/>
    <w:rsid w:val="00A45476"/>
    <w:rsid w:val="00A55A8E"/>
    <w:rsid w:val="00A5642A"/>
    <w:rsid w:val="00A60D77"/>
    <w:rsid w:val="00A644C9"/>
    <w:rsid w:val="00A659BE"/>
    <w:rsid w:val="00A6761F"/>
    <w:rsid w:val="00A76EBF"/>
    <w:rsid w:val="00A77BD5"/>
    <w:rsid w:val="00A80C2F"/>
    <w:rsid w:val="00A9769F"/>
    <w:rsid w:val="00AA75C7"/>
    <w:rsid w:val="00AB799B"/>
    <w:rsid w:val="00AC1AF1"/>
    <w:rsid w:val="00AC1B79"/>
    <w:rsid w:val="00AC3E60"/>
    <w:rsid w:val="00AC5A12"/>
    <w:rsid w:val="00AE4B72"/>
    <w:rsid w:val="00AF416C"/>
    <w:rsid w:val="00AF7544"/>
    <w:rsid w:val="00B00A18"/>
    <w:rsid w:val="00B02F04"/>
    <w:rsid w:val="00B11A80"/>
    <w:rsid w:val="00B11FBB"/>
    <w:rsid w:val="00B144F3"/>
    <w:rsid w:val="00B14A81"/>
    <w:rsid w:val="00B25C83"/>
    <w:rsid w:val="00B411B6"/>
    <w:rsid w:val="00B41625"/>
    <w:rsid w:val="00B45389"/>
    <w:rsid w:val="00B5097F"/>
    <w:rsid w:val="00B54707"/>
    <w:rsid w:val="00B73DE8"/>
    <w:rsid w:val="00B77CDB"/>
    <w:rsid w:val="00B811DE"/>
    <w:rsid w:val="00B81B17"/>
    <w:rsid w:val="00B91DAC"/>
    <w:rsid w:val="00B921E2"/>
    <w:rsid w:val="00BA10BF"/>
    <w:rsid w:val="00BA1FC7"/>
    <w:rsid w:val="00BB4850"/>
    <w:rsid w:val="00BB504E"/>
    <w:rsid w:val="00BB64E0"/>
    <w:rsid w:val="00BB6AAE"/>
    <w:rsid w:val="00BC19BC"/>
    <w:rsid w:val="00BC2A90"/>
    <w:rsid w:val="00BC4870"/>
    <w:rsid w:val="00BE0A21"/>
    <w:rsid w:val="00BE174F"/>
    <w:rsid w:val="00BE229B"/>
    <w:rsid w:val="00BE43AD"/>
    <w:rsid w:val="00BF229F"/>
    <w:rsid w:val="00C00F4C"/>
    <w:rsid w:val="00C048C3"/>
    <w:rsid w:val="00C07BE8"/>
    <w:rsid w:val="00C1111E"/>
    <w:rsid w:val="00C12F12"/>
    <w:rsid w:val="00C137C2"/>
    <w:rsid w:val="00C150F9"/>
    <w:rsid w:val="00C15830"/>
    <w:rsid w:val="00C17127"/>
    <w:rsid w:val="00C21DD0"/>
    <w:rsid w:val="00C26819"/>
    <w:rsid w:val="00C278D2"/>
    <w:rsid w:val="00C30C71"/>
    <w:rsid w:val="00C350C2"/>
    <w:rsid w:val="00C425DE"/>
    <w:rsid w:val="00C44CC5"/>
    <w:rsid w:val="00C45047"/>
    <w:rsid w:val="00C45A4E"/>
    <w:rsid w:val="00C46291"/>
    <w:rsid w:val="00C514AC"/>
    <w:rsid w:val="00C675AE"/>
    <w:rsid w:val="00C70C4E"/>
    <w:rsid w:val="00C76370"/>
    <w:rsid w:val="00C84AA0"/>
    <w:rsid w:val="00C903B8"/>
    <w:rsid w:val="00C95B90"/>
    <w:rsid w:val="00CA0779"/>
    <w:rsid w:val="00CA2DA3"/>
    <w:rsid w:val="00CB24C0"/>
    <w:rsid w:val="00CB259D"/>
    <w:rsid w:val="00CC2A5E"/>
    <w:rsid w:val="00CD54BD"/>
    <w:rsid w:val="00CE1617"/>
    <w:rsid w:val="00CE29B1"/>
    <w:rsid w:val="00CE6309"/>
    <w:rsid w:val="00CF7DD2"/>
    <w:rsid w:val="00D014FB"/>
    <w:rsid w:val="00D062F6"/>
    <w:rsid w:val="00D10687"/>
    <w:rsid w:val="00D114E3"/>
    <w:rsid w:val="00D15CB5"/>
    <w:rsid w:val="00D1691A"/>
    <w:rsid w:val="00D20003"/>
    <w:rsid w:val="00D216CC"/>
    <w:rsid w:val="00D376C8"/>
    <w:rsid w:val="00D37D23"/>
    <w:rsid w:val="00D402DA"/>
    <w:rsid w:val="00D462D6"/>
    <w:rsid w:val="00D62FC0"/>
    <w:rsid w:val="00D64583"/>
    <w:rsid w:val="00D65DB0"/>
    <w:rsid w:val="00D70CB2"/>
    <w:rsid w:val="00D742D6"/>
    <w:rsid w:val="00D81969"/>
    <w:rsid w:val="00D81EE6"/>
    <w:rsid w:val="00D910F1"/>
    <w:rsid w:val="00D91A62"/>
    <w:rsid w:val="00D9576C"/>
    <w:rsid w:val="00DA6281"/>
    <w:rsid w:val="00DB1155"/>
    <w:rsid w:val="00DB1602"/>
    <w:rsid w:val="00DB1A90"/>
    <w:rsid w:val="00DB3F54"/>
    <w:rsid w:val="00DB7638"/>
    <w:rsid w:val="00DD41BD"/>
    <w:rsid w:val="00DD66F4"/>
    <w:rsid w:val="00DD6B45"/>
    <w:rsid w:val="00DF02CE"/>
    <w:rsid w:val="00DF04BC"/>
    <w:rsid w:val="00DF0E29"/>
    <w:rsid w:val="00DF2700"/>
    <w:rsid w:val="00E017F5"/>
    <w:rsid w:val="00E0239C"/>
    <w:rsid w:val="00E039C9"/>
    <w:rsid w:val="00E11C8E"/>
    <w:rsid w:val="00E121DA"/>
    <w:rsid w:val="00E12A24"/>
    <w:rsid w:val="00E12B3E"/>
    <w:rsid w:val="00E13665"/>
    <w:rsid w:val="00E14077"/>
    <w:rsid w:val="00E201F4"/>
    <w:rsid w:val="00E303A9"/>
    <w:rsid w:val="00E32079"/>
    <w:rsid w:val="00E3751D"/>
    <w:rsid w:val="00E435D1"/>
    <w:rsid w:val="00E543AC"/>
    <w:rsid w:val="00E55AE5"/>
    <w:rsid w:val="00E62AAD"/>
    <w:rsid w:val="00E71D9F"/>
    <w:rsid w:val="00E74A32"/>
    <w:rsid w:val="00E817AB"/>
    <w:rsid w:val="00E83B2E"/>
    <w:rsid w:val="00E845C5"/>
    <w:rsid w:val="00EA1A1A"/>
    <w:rsid w:val="00EA42E8"/>
    <w:rsid w:val="00EB097D"/>
    <w:rsid w:val="00EB1EFA"/>
    <w:rsid w:val="00EB6A9B"/>
    <w:rsid w:val="00EB7FD1"/>
    <w:rsid w:val="00EC3F51"/>
    <w:rsid w:val="00ED5675"/>
    <w:rsid w:val="00EE71C5"/>
    <w:rsid w:val="00F00D71"/>
    <w:rsid w:val="00F02DBD"/>
    <w:rsid w:val="00F113B9"/>
    <w:rsid w:val="00F13D8D"/>
    <w:rsid w:val="00F15E58"/>
    <w:rsid w:val="00F26BAF"/>
    <w:rsid w:val="00F35CA3"/>
    <w:rsid w:val="00F50C94"/>
    <w:rsid w:val="00F62C30"/>
    <w:rsid w:val="00F67005"/>
    <w:rsid w:val="00F67BDA"/>
    <w:rsid w:val="00F720AB"/>
    <w:rsid w:val="00F806CC"/>
    <w:rsid w:val="00F80C66"/>
    <w:rsid w:val="00F821AE"/>
    <w:rsid w:val="00F84F0C"/>
    <w:rsid w:val="00F90A87"/>
    <w:rsid w:val="00F93EC7"/>
    <w:rsid w:val="00FA02B8"/>
    <w:rsid w:val="00FB2DF7"/>
    <w:rsid w:val="00FB728A"/>
    <w:rsid w:val="00FD11BE"/>
    <w:rsid w:val="00FD7411"/>
    <w:rsid w:val="00FE0776"/>
    <w:rsid w:val="00FE0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2529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5BD1520C-EA9F-4E91-9530-634A89B2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A16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2.emf"/><Relationship Id="rId39" Type="http://schemas.openxmlformats.org/officeDocument/2006/relationships/footer" Target="footer6.xml"/><Relationship Id="rId21" Type="http://schemas.openxmlformats.org/officeDocument/2006/relationships/image" Target="media/image7.emf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32" Type="http://schemas.openxmlformats.org/officeDocument/2006/relationships/image" Target="media/image18.jpeg"/><Relationship Id="rId37" Type="http://schemas.openxmlformats.org/officeDocument/2006/relationships/hyperlink" Target="http://www.hanskonner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emf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38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51293-F479-4E76-A62D-A479CA39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1AB94B7B</Template>
  <TotalTime>0</TotalTime>
  <Pages>6</Pages>
  <Words>2623</Words>
  <Characters>14955</Characters>
  <Application>Microsoft Office Word</Application>
  <DocSecurity>4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17543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Косогина Наталья Сергеевна</cp:lastModifiedBy>
  <cp:revision>2</cp:revision>
  <cp:lastPrinted>2019-04-25T09:07:00Z</cp:lastPrinted>
  <dcterms:created xsi:type="dcterms:W3CDTF">2022-02-14T10:35:00Z</dcterms:created>
  <dcterms:modified xsi:type="dcterms:W3CDTF">2022-02-14T10:35:00Z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